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C05A74" w14:textId="77777777" w:rsidR="00AA0FCE" w:rsidRPr="00241B88" w:rsidRDefault="00AB05F7">
      <w:pPr>
        <w:rPr>
          <w:rFonts w:ascii="Linkpen 1a Print" w:hAnsi="Linkpen 1a Print"/>
        </w:rPr>
      </w:pPr>
      <w:r w:rsidRPr="00241B88">
        <w:rPr>
          <w:rFonts w:ascii="Linkpen 1a Print" w:hAnsi="Linkpen 1a Print"/>
        </w:rPr>
        <w:t xml:space="preserve">Dear Parents/Carers, </w:t>
      </w:r>
    </w:p>
    <w:p w14:paraId="30018F84" w14:textId="097E96F1" w:rsidR="00AB05F7" w:rsidRPr="00241B88" w:rsidRDefault="1981C909" w:rsidP="00AB05F7">
      <w:pPr>
        <w:pStyle w:val="BodyText"/>
        <w:spacing w:before="180" w:line="256" w:lineRule="auto"/>
        <w:ind w:right="1211"/>
        <w:jc w:val="both"/>
        <w:rPr>
          <w:rFonts w:ascii="Linkpen 1a Print" w:hAnsi="Linkpen 1a Print"/>
        </w:rPr>
      </w:pPr>
      <w:r w:rsidRPr="00241B88">
        <w:rPr>
          <w:rFonts w:ascii="Linkpen 1a Print" w:hAnsi="Linkpen 1a Print"/>
        </w:rPr>
        <w:t>We</w:t>
      </w:r>
      <w:r w:rsidRPr="00241B88">
        <w:rPr>
          <w:rFonts w:ascii="Linkpen 1a Print" w:hAnsi="Linkpen 1a Print"/>
          <w:spacing w:val="-2"/>
        </w:rPr>
        <w:t xml:space="preserve"> </w:t>
      </w:r>
      <w:r w:rsidRPr="00241B88">
        <w:rPr>
          <w:rFonts w:ascii="Linkpen 1a Print" w:hAnsi="Linkpen 1a Print"/>
        </w:rPr>
        <w:t>are</w:t>
      </w:r>
      <w:r w:rsidRPr="00241B88">
        <w:rPr>
          <w:rFonts w:ascii="Linkpen 1a Print" w:hAnsi="Linkpen 1a Print"/>
          <w:spacing w:val="-2"/>
        </w:rPr>
        <w:t xml:space="preserve"> </w:t>
      </w:r>
      <w:r w:rsidRPr="00241B88">
        <w:rPr>
          <w:rFonts w:ascii="Linkpen 1a Print" w:hAnsi="Linkpen 1a Print"/>
        </w:rPr>
        <w:t>very</w:t>
      </w:r>
      <w:r w:rsidRPr="00241B88">
        <w:rPr>
          <w:rFonts w:ascii="Linkpen 1a Print" w:hAnsi="Linkpen 1a Print"/>
          <w:spacing w:val="-2"/>
        </w:rPr>
        <w:t xml:space="preserve"> </w:t>
      </w:r>
      <w:r w:rsidRPr="00241B88">
        <w:rPr>
          <w:rFonts w:ascii="Linkpen 1a Print" w:hAnsi="Linkpen 1a Print"/>
        </w:rPr>
        <w:t>pleased</w:t>
      </w:r>
      <w:r w:rsidRPr="00241B88">
        <w:rPr>
          <w:rFonts w:ascii="Linkpen 1a Print" w:hAnsi="Linkpen 1a Print"/>
          <w:spacing w:val="-2"/>
        </w:rPr>
        <w:t xml:space="preserve"> </w:t>
      </w:r>
      <w:r w:rsidRPr="00241B88">
        <w:rPr>
          <w:rFonts w:ascii="Linkpen 1a Print" w:hAnsi="Linkpen 1a Print"/>
        </w:rPr>
        <w:t>to</w:t>
      </w:r>
      <w:r w:rsidRPr="00241B88">
        <w:rPr>
          <w:rFonts w:ascii="Linkpen 1a Print" w:hAnsi="Linkpen 1a Print"/>
          <w:spacing w:val="-2"/>
        </w:rPr>
        <w:t xml:space="preserve"> </w:t>
      </w:r>
      <w:r w:rsidRPr="00241B88">
        <w:rPr>
          <w:rFonts w:ascii="Linkpen 1a Print" w:hAnsi="Linkpen 1a Print"/>
        </w:rPr>
        <w:t>be</w:t>
      </w:r>
      <w:r w:rsidRPr="00241B88">
        <w:rPr>
          <w:rFonts w:ascii="Linkpen 1a Print" w:hAnsi="Linkpen 1a Print"/>
          <w:spacing w:val="-2"/>
        </w:rPr>
        <w:t xml:space="preserve"> </w:t>
      </w:r>
      <w:r w:rsidRPr="00241B88">
        <w:rPr>
          <w:rFonts w:ascii="Linkpen 1a Print" w:hAnsi="Linkpen 1a Print"/>
        </w:rPr>
        <w:t>able</w:t>
      </w:r>
      <w:r w:rsidRPr="00241B88">
        <w:rPr>
          <w:rFonts w:ascii="Linkpen 1a Print" w:hAnsi="Linkpen 1a Print"/>
          <w:spacing w:val="-2"/>
        </w:rPr>
        <w:t xml:space="preserve"> </w:t>
      </w:r>
      <w:r w:rsidRPr="00241B88">
        <w:rPr>
          <w:rFonts w:ascii="Linkpen 1a Print" w:hAnsi="Linkpen 1a Print"/>
        </w:rPr>
        <w:t>to</w:t>
      </w:r>
      <w:r w:rsidRPr="00241B88">
        <w:rPr>
          <w:rFonts w:ascii="Linkpen 1a Print" w:hAnsi="Linkpen 1a Print"/>
          <w:spacing w:val="-2"/>
        </w:rPr>
        <w:t xml:space="preserve"> </w:t>
      </w:r>
      <w:r w:rsidRPr="00241B88">
        <w:rPr>
          <w:rFonts w:ascii="Linkpen 1a Print" w:hAnsi="Linkpen 1a Print"/>
        </w:rPr>
        <w:t>inform</w:t>
      </w:r>
      <w:r w:rsidRPr="00241B88">
        <w:rPr>
          <w:rFonts w:ascii="Linkpen 1a Print" w:hAnsi="Linkpen 1a Print"/>
          <w:spacing w:val="-3"/>
        </w:rPr>
        <w:t xml:space="preserve"> </w:t>
      </w:r>
      <w:r w:rsidRPr="00241B88">
        <w:rPr>
          <w:rFonts w:ascii="Linkpen 1a Print" w:hAnsi="Linkpen 1a Print"/>
        </w:rPr>
        <w:t>you</w:t>
      </w:r>
      <w:r w:rsidRPr="00241B88">
        <w:rPr>
          <w:rFonts w:ascii="Linkpen 1a Print" w:hAnsi="Linkpen 1a Print"/>
          <w:spacing w:val="-2"/>
        </w:rPr>
        <w:t xml:space="preserve"> </w:t>
      </w:r>
      <w:r w:rsidRPr="00241B88">
        <w:rPr>
          <w:rFonts w:ascii="Linkpen 1a Print" w:hAnsi="Linkpen 1a Print"/>
        </w:rPr>
        <w:t>of</w:t>
      </w:r>
      <w:r w:rsidRPr="00241B88">
        <w:rPr>
          <w:rFonts w:ascii="Linkpen 1a Print" w:hAnsi="Linkpen 1a Print"/>
          <w:spacing w:val="-2"/>
        </w:rPr>
        <w:t xml:space="preserve"> </w:t>
      </w:r>
      <w:r w:rsidRPr="00241B88">
        <w:rPr>
          <w:rFonts w:ascii="Linkpen 1a Print" w:hAnsi="Linkpen 1a Print"/>
        </w:rPr>
        <w:t>our</w:t>
      </w:r>
      <w:r w:rsidRPr="00241B88">
        <w:rPr>
          <w:rFonts w:ascii="Linkpen 1a Print" w:hAnsi="Linkpen 1a Print"/>
          <w:spacing w:val="-2"/>
        </w:rPr>
        <w:t xml:space="preserve"> </w:t>
      </w:r>
      <w:r w:rsidRPr="00241B88">
        <w:rPr>
          <w:rFonts w:ascii="Linkpen 1a Print" w:hAnsi="Linkpen 1a Print"/>
        </w:rPr>
        <w:t>new</w:t>
      </w:r>
      <w:r w:rsidRPr="00241B88">
        <w:rPr>
          <w:rFonts w:ascii="Linkpen 1a Print" w:hAnsi="Linkpen 1a Print"/>
          <w:spacing w:val="-2"/>
        </w:rPr>
        <w:t xml:space="preserve"> </w:t>
      </w:r>
      <w:r w:rsidRPr="00241B88">
        <w:rPr>
          <w:rFonts w:ascii="Linkpen 1a Print" w:hAnsi="Linkpen 1a Print"/>
        </w:rPr>
        <w:t>clubs</w:t>
      </w:r>
      <w:r w:rsidR="17189C05" w:rsidRPr="00241B88">
        <w:rPr>
          <w:rFonts w:ascii="Linkpen 1a Print" w:hAnsi="Linkpen 1a Print"/>
        </w:rPr>
        <w:t xml:space="preserve"> </w:t>
      </w:r>
      <w:r w:rsidRPr="00241B88">
        <w:rPr>
          <w:rFonts w:ascii="Linkpen 1a Print" w:hAnsi="Linkpen 1a Print"/>
        </w:rPr>
        <w:t>which</w:t>
      </w:r>
      <w:r w:rsidRPr="00241B88">
        <w:rPr>
          <w:rFonts w:ascii="Linkpen 1a Print" w:hAnsi="Linkpen 1a Print"/>
          <w:spacing w:val="-2"/>
        </w:rPr>
        <w:t xml:space="preserve"> </w:t>
      </w:r>
      <w:r w:rsidRPr="00241B88">
        <w:rPr>
          <w:rFonts w:ascii="Linkpen 1a Print" w:hAnsi="Linkpen 1a Print"/>
        </w:rPr>
        <w:t>will</w:t>
      </w:r>
      <w:r w:rsidRPr="00241B88">
        <w:rPr>
          <w:rFonts w:ascii="Linkpen 1a Print" w:hAnsi="Linkpen 1a Print"/>
          <w:spacing w:val="-2"/>
        </w:rPr>
        <w:t xml:space="preserve"> </w:t>
      </w:r>
      <w:r w:rsidRPr="00241B88">
        <w:rPr>
          <w:rFonts w:ascii="Linkpen 1a Print" w:hAnsi="Linkpen 1a Print"/>
        </w:rPr>
        <w:t>run</w:t>
      </w:r>
      <w:r w:rsidRPr="00241B88">
        <w:rPr>
          <w:rFonts w:ascii="Linkpen 1a Print" w:hAnsi="Linkpen 1a Print"/>
          <w:spacing w:val="-2"/>
        </w:rPr>
        <w:t xml:space="preserve"> </w:t>
      </w:r>
      <w:r w:rsidRPr="00241B88">
        <w:rPr>
          <w:rFonts w:ascii="Linkpen 1a Print" w:hAnsi="Linkpen 1a Print"/>
        </w:rPr>
        <w:t>from</w:t>
      </w:r>
      <w:r w:rsidRPr="00241B88">
        <w:rPr>
          <w:rFonts w:ascii="Linkpen 1a Print" w:hAnsi="Linkpen 1a Print"/>
          <w:spacing w:val="-3"/>
        </w:rPr>
        <w:t xml:space="preserve"> </w:t>
      </w:r>
      <w:r w:rsidR="0028352A">
        <w:rPr>
          <w:rFonts w:ascii="Linkpen 1a Print" w:hAnsi="Linkpen 1a Print"/>
          <w:b/>
          <w:bCs/>
        </w:rPr>
        <w:t>Monday 14</w:t>
      </w:r>
      <w:r w:rsidR="0028352A" w:rsidRPr="0028352A">
        <w:rPr>
          <w:rFonts w:ascii="Linkpen 1a Print" w:hAnsi="Linkpen 1a Print"/>
          <w:b/>
          <w:bCs/>
          <w:vertAlign w:val="superscript"/>
        </w:rPr>
        <w:t>th</w:t>
      </w:r>
      <w:r w:rsidR="0028352A">
        <w:rPr>
          <w:rFonts w:ascii="Linkpen 1a Print" w:hAnsi="Linkpen 1a Print"/>
          <w:b/>
          <w:bCs/>
        </w:rPr>
        <w:t xml:space="preserve"> September </w:t>
      </w:r>
      <w:r w:rsidR="00DF631A" w:rsidRPr="67BE38FC">
        <w:rPr>
          <w:rFonts w:ascii="Linkpen 1a Print" w:hAnsi="Linkpen 1a Print"/>
          <w:b/>
          <w:bCs/>
          <w:spacing w:val="-2"/>
        </w:rPr>
        <w:t>to</w:t>
      </w:r>
      <w:r w:rsidRPr="67BE38FC">
        <w:rPr>
          <w:rFonts w:ascii="Linkpen 1a Print" w:hAnsi="Linkpen 1a Print"/>
          <w:b/>
          <w:bCs/>
        </w:rPr>
        <w:t xml:space="preserve"> Friday</w:t>
      </w:r>
      <w:r w:rsidRPr="67BE38FC">
        <w:rPr>
          <w:rFonts w:ascii="Linkpen 1a Print" w:hAnsi="Linkpen 1a Print"/>
          <w:b/>
          <w:bCs/>
          <w:spacing w:val="-2"/>
        </w:rPr>
        <w:t xml:space="preserve"> </w:t>
      </w:r>
      <w:r w:rsidR="0028352A">
        <w:rPr>
          <w:rFonts w:ascii="Linkpen 1a Print" w:hAnsi="Linkpen 1a Print"/>
          <w:b/>
          <w:bCs/>
        </w:rPr>
        <w:t>4</w:t>
      </w:r>
      <w:r w:rsidR="0028352A">
        <w:rPr>
          <w:rFonts w:ascii="Linkpen 1a Print" w:hAnsi="Linkpen 1a Print"/>
          <w:b/>
          <w:bCs/>
          <w:vertAlign w:val="superscript"/>
        </w:rPr>
        <w:t>th</w:t>
      </w:r>
      <w:r w:rsidRPr="67BE38FC">
        <w:rPr>
          <w:rFonts w:ascii="Linkpen 1a Print" w:hAnsi="Linkpen 1a Print"/>
          <w:b/>
          <w:bCs/>
        </w:rPr>
        <w:t xml:space="preserve"> </w:t>
      </w:r>
      <w:r w:rsidR="0028352A">
        <w:rPr>
          <w:rFonts w:ascii="Linkpen 1a Print" w:hAnsi="Linkpen 1a Print"/>
          <w:b/>
          <w:bCs/>
        </w:rPr>
        <w:t>December</w:t>
      </w:r>
      <w:r w:rsidRPr="67BE38FC">
        <w:rPr>
          <w:rFonts w:ascii="Linkpen 1a Print" w:hAnsi="Linkpen 1a Print"/>
          <w:b/>
          <w:bCs/>
        </w:rPr>
        <w:t>.</w:t>
      </w:r>
      <w:r w:rsidRPr="67BE38FC">
        <w:rPr>
          <w:rFonts w:ascii="Linkpen 1a Print" w:hAnsi="Linkpen 1a Print"/>
          <w:b/>
          <w:bCs/>
          <w:spacing w:val="-2"/>
        </w:rPr>
        <w:t xml:space="preserve"> </w:t>
      </w:r>
      <w:r w:rsidRPr="00241B88">
        <w:rPr>
          <w:rFonts w:ascii="Linkpen 1a Print" w:hAnsi="Linkpen 1a Print"/>
        </w:rPr>
        <w:t>Please</w:t>
      </w:r>
      <w:r w:rsidRPr="00241B88">
        <w:rPr>
          <w:rFonts w:ascii="Linkpen 1a Print" w:hAnsi="Linkpen 1a Print"/>
          <w:spacing w:val="-2"/>
        </w:rPr>
        <w:t xml:space="preserve"> </w:t>
      </w:r>
      <w:r w:rsidRPr="00241B88">
        <w:rPr>
          <w:rFonts w:ascii="Linkpen 1a Print" w:hAnsi="Linkpen 1a Print"/>
        </w:rPr>
        <w:t>see</w:t>
      </w:r>
      <w:r w:rsidRPr="00241B88">
        <w:rPr>
          <w:rFonts w:ascii="Linkpen 1a Print" w:hAnsi="Linkpen 1a Print"/>
          <w:spacing w:val="-2"/>
        </w:rPr>
        <w:t xml:space="preserve"> </w:t>
      </w:r>
      <w:r w:rsidRPr="00241B88">
        <w:rPr>
          <w:rFonts w:ascii="Linkpen 1a Print" w:hAnsi="Linkpen 1a Print"/>
        </w:rPr>
        <w:t>the</w:t>
      </w:r>
      <w:r w:rsidRPr="00241B88">
        <w:rPr>
          <w:rFonts w:ascii="Linkpen 1a Print" w:hAnsi="Linkpen 1a Print"/>
          <w:spacing w:val="-2"/>
        </w:rPr>
        <w:t xml:space="preserve"> </w:t>
      </w:r>
      <w:r w:rsidRPr="00241B88">
        <w:rPr>
          <w:rFonts w:ascii="Linkpen 1a Print" w:hAnsi="Linkpen 1a Print"/>
        </w:rPr>
        <w:t>table</w:t>
      </w:r>
      <w:r w:rsidRPr="00241B88">
        <w:rPr>
          <w:rFonts w:ascii="Linkpen 1a Print" w:hAnsi="Linkpen 1a Print"/>
          <w:spacing w:val="-2"/>
        </w:rPr>
        <w:t xml:space="preserve"> </w:t>
      </w:r>
      <w:r w:rsidRPr="00241B88">
        <w:rPr>
          <w:rFonts w:ascii="Linkpen 1a Print" w:hAnsi="Linkpen 1a Print"/>
        </w:rPr>
        <w:t>below</w:t>
      </w:r>
      <w:r w:rsidRPr="00241B88">
        <w:rPr>
          <w:rFonts w:ascii="Linkpen 1a Print" w:hAnsi="Linkpen 1a Print"/>
          <w:spacing w:val="-3"/>
        </w:rPr>
        <w:t xml:space="preserve"> </w:t>
      </w:r>
      <w:r w:rsidRPr="00241B88">
        <w:rPr>
          <w:rFonts w:ascii="Linkpen 1a Print" w:hAnsi="Linkpen 1a Print"/>
        </w:rPr>
        <w:t>for</w:t>
      </w:r>
      <w:r w:rsidRPr="00241B88">
        <w:rPr>
          <w:rFonts w:ascii="Linkpen 1a Print" w:hAnsi="Linkpen 1a Print"/>
          <w:spacing w:val="-2"/>
        </w:rPr>
        <w:t xml:space="preserve"> </w:t>
      </w:r>
      <w:r w:rsidRPr="00241B88">
        <w:rPr>
          <w:rFonts w:ascii="Linkpen 1a Print" w:hAnsi="Linkpen 1a Print"/>
        </w:rPr>
        <w:t>all</w:t>
      </w:r>
      <w:r w:rsidRPr="00241B88">
        <w:rPr>
          <w:rFonts w:ascii="Linkpen 1a Print" w:hAnsi="Linkpen 1a Print"/>
          <w:spacing w:val="-2"/>
        </w:rPr>
        <w:t xml:space="preserve"> </w:t>
      </w:r>
      <w:r w:rsidRPr="00241B88">
        <w:rPr>
          <w:rFonts w:ascii="Linkpen 1a Print" w:hAnsi="Linkpen 1a Print"/>
        </w:rPr>
        <w:t>the</w:t>
      </w:r>
      <w:r w:rsidRPr="00241B88">
        <w:rPr>
          <w:rFonts w:ascii="Linkpen 1a Print" w:hAnsi="Linkpen 1a Print"/>
          <w:spacing w:val="-2"/>
        </w:rPr>
        <w:t xml:space="preserve"> </w:t>
      </w:r>
      <w:r w:rsidRPr="00241B88">
        <w:rPr>
          <w:rFonts w:ascii="Linkpen 1a Print" w:hAnsi="Linkpen 1a Print"/>
        </w:rPr>
        <w:t>exciting</w:t>
      </w:r>
      <w:r w:rsidRPr="00241B88">
        <w:rPr>
          <w:rFonts w:ascii="Linkpen 1a Print" w:hAnsi="Linkpen 1a Print"/>
          <w:spacing w:val="-2"/>
        </w:rPr>
        <w:t xml:space="preserve"> </w:t>
      </w:r>
      <w:r w:rsidRPr="00241B88">
        <w:rPr>
          <w:rFonts w:ascii="Linkpen 1a Print" w:hAnsi="Linkpen 1a Print"/>
        </w:rPr>
        <w:t>clubs</w:t>
      </w:r>
      <w:r w:rsidRPr="00241B88">
        <w:rPr>
          <w:rFonts w:ascii="Linkpen 1a Print" w:hAnsi="Linkpen 1a Print"/>
          <w:spacing w:val="-2"/>
        </w:rPr>
        <w:t xml:space="preserve"> </w:t>
      </w:r>
      <w:r w:rsidRPr="00241B88">
        <w:rPr>
          <w:rFonts w:ascii="Linkpen 1a Print" w:hAnsi="Linkpen 1a Print"/>
        </w:rPr>
        <w:t>we</w:t>
      </w:r>
      <w:r w:rsidRPr="00241B88">
        <w:rPr>
          <w:rFonts w:ascii="Linkpen 1a Print" w:hAnsi="Linkpen 1a Print"/>
          <w:spacing w:val="-2"/>
        </w:rPr>
        <w:t xml:space="preserve"> </w:t>
      </w:r>
      <w:r w:rsidR="581A651F" w:rsidRPr="00241B88">
        <w:rPr>
          <w:rFonts w:ascii="Linkpen 1a Print" w:hAnsi="Linkpen 1a Print"/>
        </w:rPr>
        <w:t>can</w:t>
      </w:r>
      <w:r w:rsidRPr="00241B88">
        <w:rPr>
          <w:rFonts w:ascii="Linkpen 1a Print" w:hAnsi="Linkpen 1a Print"/>
          <w:spacing w:val="-2"/>
        </w:rPr>
        <w:t xml:space="preserve"> </w:t>
      </w:r>
      <w:r w:rsidRPr="00241B88">
        <w:rPr>
          <w:rFonts w:ascii="Linkpen 1a Print" w:hAnsi="Linkpen 1a Print"/>
        </w:rPr>
        <w:t>offer</w:t>
      </w:r>
      <w:r w:rsidRPr="00241B88">
        <w:rPr>
          <w:rFonts w:ascii="Linkpen 1a Print" w:hAnsi="Linkpen 1a Print"/>
          <w:spacing w:val="-2"/>
        </w:rPr>
        <w:t xml:space="preserve"> </w:t>
      </w:r>
      <w:r w:rsidRPr="00241B88">
        <w:rPr>
          <w:rFonts w:ascii="Linkpen 1a Print" w:hAnsi="Linkpen 1a Print"/>
        </w:rPr>
        <w:t>for</w:t>
      </w:r>
      <w:r w:rsidRPr="00241B88">
        <w:rPr>
          <w:rFonts w:ascii="Linkpen 1a Print" w:hAnsi="Linkpen 1a Print"/>
          <w:spacing w:val="-2"/>
        </w:rPr>
        <w:t xml:space="preserve"> </w:t>
      </w:r>
      <w:r w:rsidRPr="00241B88">
        <w:rPr>
          <w:rFonts w:ascii="Linkpen 1a Print" w:hAnsi="Linkpen 1a Print"/>
        </w:rPr>
        <w:t>this</w:t>
      </w:r>
      <w:r w:rsidRPr="00241B88">
        <w:rPr>
          <w:rFonts w:ascii="Linkpen 1a Print" w:hAnsi="Linkpen 1a Print"/>
          <w:spacing w:val="-2"/>
        </w:rPr>
        <w:t xml:space="preserve"> </w:t>
      </w:r>
      <w:r w:rsidRPr="00241B88">
        <w:rPr>
          <w:rFonts w:ascii="Linkpen 1a Print" w:hAnsi="Linkpen 1a Print"/>
        </w:rPr>
        <w:t xml:space="preserve">term. If you wish your child to attend one of the clubs, please </w:t>
      </w:r>
      <w:r w:rsidR="4B26982B" w:rsidRPr="00241B88">
        <w:rPr>
          <w:rFonts w:ascii="Linkpen 1a Print" w:hAnsi="Linkpen 1a Print"/>
        </w:rPr>
        <w:t xml:space="preserve">book them onto the club through Arbor. </w:t>
      </w:r>
    </w:p>
    <w:p w14:paraId="672A6659" w14:textId="77777777" w:rsidR="009E4D7C" w:rsidRPr="009E4D7C" w:rsidRDefault="009E4D7C" w:rsidP="00AB05F7">
      <w:pPr>
        <w:pStyle w:val="BodyText"/>
        <w:spacing w:before="180" w:line="256" w:lineRule="auto"/>
        <w:ind w:right="1211"/>
        <w:jc w:val="both"/>
        <w:rPr>
          <w:rFonts w:ascii="Comic Sans MS" w:hAnsi="Comic Sans MS"/>
        </w:rPr>
      </w:pPr>
    </w:p>
    <w:tbl>
      <w:tblPr>
        <w:tblW w:w="9495"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272"/>
        <w:gridCol w:w="5952"/>
        <w:gridCol w:w="994"/>
        <w:gridCol w:w="1277"/>
      </w:tblGrid>
      <w:tr w:rsidR="00AB05F7" w:rsidRPr="00241B88" w14:paraId="2ECD1685" w14:textId="77777777" w:rsidTr="64627F54">
        <w:trPr>
          <w:trHeight w:val="244"/>
        </w:trPr>
        <w:tc>
          <w:tcPr>
            <w:tcW w:w="1272" w:type="dxa"/>
            <w:shd w:val="clear" w:color="auto" w:fill="7030A0"/>
          </w:tcPr>
          <w:p w14:paraId="0BA97DAE" w14:textId="77777777" w:rsidR="00AB05F7" w:rsidRPr="007D01FC" w:rsidRDefault="00AB05F7" w:rsidP="007D01FC">
            <w:pPr>
              <w:pStyle w:val="TableParagraph"/>
              <w:spacing w:line="223" w:lineRule="exact"/>
              <w:ind w:left="243"/>
              <w:rPr>
                <w:rFonts w:ascii="Linkpen 1a Print" w:hAnsi="Linkpen 1a Print"/>
                <w:sz w:val="16"/>
                <w:szCs w:val="16"/>
              </w:rPr>
            </w:pPr>
            <w:r w:rsidRPr="007D01FC">
              <w:rPr>
                <w:rFonts w:ascii="Linkpen 1a Print" w:hAnsi="Linkpen 1a Print"/>
                <w:color w:val="FFFFFF"/>
                <w:spacing w:val="-2"/>
                <w:sz w:val="16"/>
                <w:szCs w:val="16"/>
              </w:rPr>
              <w:t>Day/Time</w:t>
            </w:r>
          </w:p>
        </w:tc>
        <w:tc>
          <w:tcPr>
            <w:tcW w:w="5952" w:type="dxa"/>
            <w:shd w:val="clear" w:color="auto" w:fill="7030A0"/>
          </w:tcPr>
          <w:p w14:paraId="6E1125C4" w14:textId="77777777" w:rsidR="00AB05F7" w:rsidRPr="007D01FC" w:rsidRDefault="00AB05F7" w:rsidP="007D01FC">
            <w:pPr>
              <w:pStyle w:val="TableParagraph"/>
              <w:spacing w:line="223" w:lineRule="exact"/>
              <w:ind w:right="89"/>
              <w:rPr>
                <w:rFonts w:ascii="Linkpen 1a Print" w:hAnsi="Linkpen 1a Print"/>
                <w:sz w:val="18"/>
                <w:szCs w:val="18"/>
              </w:rPr>
            </w:pPr>
            <w:r w:rsidRPr="007D01FC">
              <w:rPr>
                <w:rFonts w:ascii="Linkpen 1a Print" w:hAnsi="Linkpen 1a Print"/>
                <w:color w:val="FFFFFF"/>
                <w:spacing w:val="-4"/>
                <w:sz w:val="18"/>
                <w:szCs w:val="18"/>
              </w:rPr>
              <w:t>Club</w:t>
            </w:r>
          </w:p>
        </w:tc>
        <w:tc>
          <w:tcPr>
            <w:tcW w:w="994" w:type="dxa"/>
            <w:shd w:val="clear" w:color="auto" w:fill="7030A0"/>
          </w:tcPr>
          <w:p w14:paraId="76CD1739" w14:textId="77777777" w:rsidR="00AB05F7" w:rsidRPr="007D01FC" w:rsidRDefault="00AB05F7" w:rsidP="007D01FC">
            <w:pPr>
              <w:pStyle w:val="TableParagraph"/>
              <w:spacing w:line="223" w:lineRule="exact"/>
              <w:ind w:left="12"/>
              <w:rPr>
                <w:rFonts w:ascii="Linkpen 1a Print" w:hAnsi="Linkpen 1a Print"/>
                <w:sz w:val="18"/>
                <w:szCs w:val="18"/>
              </w:rPr>
            </w:pPr>
            <w:r w:rsidRPr="007D01FC">
              <w:rPr>
                <w:rFonts w:ascii="Linkpen 1a Print" w:hAnsi="Linkpen 1a Print"/>
                <w:color w:val="FFFFFF"/>
                <w:sz w:val="18"/>
                <w:szCs w:val="18"/>
              </w:rPr>
              <w:t>Open</w:t>
            </w:r>
            <w:r w:rsidRPr="007D01FC">
              <w:rPr>
                <w:rFonts w:ascii="Linkpen 1a Print" w:hAnsi="Linkpen 1a Print"/>
                <w:color w:val="FFFFFF"/>
                <w:spacing w:val="-5"/>
                <w:sz w:val="18"/>
                <w:szCs w:val="18"/>
              </w:rPr>
              <w:t xml:space="preserve"> to</w:t>
            </w:r>
          </w:p>
        </w:tc>
        <w:tc>
          <w:tcPr>
            <w:tcW w:w="1277" w:type="dxa"/>
            <w:shd w:val="clear" w:color="auto" w:fill="7030A0"/>
          </w:tcPr>
          <w:p w14:paraId="3F295F01" w14:textId="77777777" w:rsidR="00AB05F7" w:rsidRPr="007D01FC" w:rsidRDefault="00AB05F7" w:rsidP="007D01FC">
            <w:pPr>
              <w:pStyle w:val="TableParagraph"/>
              <w:spacing w:line="223" w:lineRule="exact"/>
              <w:ind w:left="26" w:right="23"/>
              <w:rPr>
                <w:rFonts w:ascii="Linkpen 1a Print" w:hAnsi="Linkpen 1a Print"/>
                <w:sz w:val="18"/>
                <w:szCs w:val="18"/>
              </w:rPr>
            </w:pPr>
            <w:r w:rsidRPr="007D01FC">
              <w:rPr>
                <w:rFonts w:ascii="Linkpen 1a Print" w:hAnsi="Linkpen 1a Print"/>
                <w:color w:val="FFFFFF"/>
                <w:sz w:val="18"/>
                <w:szCs w:val="18"/>
              </w:rPr>
              <w:t>Collect</w:t>
            </w:r>
            <w:r w:rsidRPr="007D01FC">
              <w:rPr>
                <w:rFonts w:ascii="Linkpen 1a Print" w:hAnsi="Linkpen 1a Print"/>
                <w:color w:val="FFFFFF"/>
                <w:spacing w:val="-7"/>
                <w:sz w:val="18"/>
                <w:szCs w:val="18"/>
              </w:rPr>
              <w:t xml:space="preserve"> </w:t>
            </w:r>
            <w:r w:rsidRPr="007D01FC">
              <w:rPr>
                <w:rFonts w:ascii="Linkpen 1a Print" w:hAnsi="Linkpen 1a Print"/>
                <w:color w:val="FFFFFF"/>
                <w:spacing w:val="-4"/>
                <w:sz w:val="18"/>
                <w:szCs w:val="18"/>
              </w:rPr>
              <w:t>from</w:t>
            </w:r>
          </w:p>
        </w:tc>
      </w:tr>
      <w:tr w:rsidR="00B4005D" w:rsidRPr="00241B88" w14:paraId="4BDA95C4" w14:textId="77777777" w:rsidTr="64627F54">
        <w:trPr>
          <w:trHeight w:val="978"/>
        </w:trPr>
        <w:tc>
          <w:tcPr>
            <w:tcW w:w="1272" w:type="dxa"/>
          </w:tcPr>
          <w:p w14:paraId="471D56FA" w14:textId="77777777" w:rsidR="00B4005D" w:rsidRPr="007D01FC" w:rsidRDefault="00B4005D" w:rsidP="007D01FC">
            <w:pPr>
              <w:jc w:val="center"/>
              <w:rPr>
                <w:rFonts w:ascii="Linkpen 1a Print" w:hAnsi="Linkpen 1a Print"/>
                <w:sz w:val="18"/>
                <w:szCs w:val="18"/>
              </w:rPr>
            </w:pPr>
            <w:r w:rsidRPr="007D01FC">
              <w:rPr>
                <w:rFonts w:ascii="Linkpen 1a Print" w:hAnsi="Linkpen 1a Print"/>
                <w:sz w:val="18"/>
                <w:szCs w:val="18"/>
              </w:rPr>
              <w:t>Monday</w:t>
            </w:r>
          </w:p>
          <w:p w14:paraId="1BF2C850" w14:textId="4B9E928E" w:rsidR="00B4005D" w:rsidRPr="007D01FC" w:rsidRDefault="00B4005D" w:rsidP="007D01FC">
            <w:pPr>
              <w:jc w:val="center"/>
              <w:rPr>
                <w:rFonts w:ascii="Linkpen 1a Print" w:hAnsi="Linkpen 1a Print"/>
                <w:sz w:val="18"/>
                <w:szCs w:val="18"/>
              </w:rPr>
            </w:pPr>
            <w:r w:rsidRPr="007D01FC">
              <w:rPr>
                <w:rFonts w:ascii="Linkpen 1a Print" w:hAnsi="Linkpen 1a Print"/>
                <w:sz w:val="15"/>
                <w:szCs w:val="15"/>
              </w:rPr>
              <w:t>3:15 – 4:00</w:t>
            </w:r>
          </w:p>
        </w:tc>
        <w:tc>
          <w:tcPr>
            <w:tcW w:w="5952" w:type="dxa"/>
          </w:tcPr>
          <w:p w14:paraId="1D693458" w14:textId="6CDE0B61" w:rsidR="00B4005D" w:rsidRPr="007D01FC" w:rsidRDefault="00B4005D" w:rsidP="007D01FC">
            <w:pPr>
              <w:jc w:val="center"/>
              <w:rPr>
                <w:rFonts w:ascii="Linkpen 1a Print" w:hAnsi="Linkpen 1a Print"/>
                <w:b/>
                <w:bCs/>
                <w:sz w:val="16"/>
                <w:szCs w:val="16"/>
              </w:rPr>
            </w:pPr>
            <w:r w:rsidRPr="007D01FC">
              <w:rPr>
                <w:rFonts w:ascii="Linkpen 1a Print" w:hAnsi="Linkpen 1a Print"/>
                <w:b/>
                <w:bCs/>
                <w:sz w:val="16"/>
                <w:szCs w:val="16"/>
              </w:rPr>
              <w:t>Cross Country Club – Miss Thomas</w:t>
            </w:r>
          </w:p>
          <w:p w14:paraId="6809D6E1" w14:textId="1D676C92" w:rsidR="00B4005D" w:rsidRPr="007D01FC" w:rsidRDefault="00B4005D" w:rsidP="007D01FC">
            <w:pPr>
              <w:jc w:val="center"/>
              <w:rPr>
                <w:rFonts w:ascii="Linkpen 1a Print" w:hAnsi="Linkpen 1a Print"/>
                <w:sz w:val="16"/>
                <w:szCs w:val="16"/>
              </w:rPr>
            </w:pPr>
            <w:r w:rsidRPr="007D01FC">
              <w:rPr>
                <w:rFonts w:ascii="Linkpen 1a Print" w:hAnsi="Linkpen 1a Print"/>
                <w:sz w:val="16"/>
                <w:szCs w:val="16"/>
              </w:rPr>
              <w:t>Every 4 years, some incredible athletes have the opportunity to represent their country at the Olympics. Cross country club could start a passion that leads you to success.</w:t>
            </w:r>
          </w:p>
          <w:p w14:paraId="265EF5A4" w14:textId="5C855771" w:rsidR="00B4005D" w:rsidRPr="007D01FC" w:rsidRDefault="00B4005D" w:rsidP="007D01FC">
            <w:pPr>
              <w:jc w:val="center"/>
              <w:rPr>
                <w:rFonts w:ascii="Linkpen 1a Print" w:hAnsi="Linkpen 1a Print"/>
                <w:b/>
                <w:bCs/>
                <w:sz w:val="18"/>
                <w:szCs w:val="18"/>
              </w:rPr>
            </w:pPr>
            <w:r w:rsidRPr="007D01FC">
              <w:rPr>
                <w:rFonts w:ascii="Linkpen 1a Print" w:hAnsi="Linkpen 1a Print"/>
                <w:color w:val="0070C0"/>
                <w:sz w:val="16"/>
                <w:szCs w:val="16"/>
              </w:rPr>
              <w:t>Links to Careers: Athlete, Coach, Olympian</w:t>
            </w:r>
          </w:p>
        </w:tc>
        <w:tc>
          <w:tcPr>
            <w:tcW w:w="994" w:type="dxa"/>
          </w:tcPr>
          <w:p w14:paraId="027884DD" w14:textId="77777777" w:rsidR="00B4005D" w:rsidRPr="007D01FC" w:rsidRDefault="00B4005D" w:rsidP="007D01FC">
            <w:pPr>
              <w:pStyle w:val="TableParagraph"/>
              <w:ind w:left="12"/>
              <w:rPr>
                <w:rFonts w:ascii="Linkpen 1a Print" w:hAnsi="Linkpen 1a Print"/>
                <w:spacing w:val="-5"/>
                <w:sz w:val="18"/>
                <w:szCs w:val="18"/>
              </w:rPr>
            </w:pPr>
          </w:p>
          <w:p w14:paraId="648DBA98" w14:textId="77777777" w:rsidR="00B4005D" w:rsidRPr="007D01FC" w:rsidRDefault="00B4005D" w:rsidP="007D01FC">
            <w:pPr>
              <w:pStyle w:val="TableParagraph"/>
              <w:ind w:left="0"/>
              <w:rPr>
                <w:rFonts w:ascii="Linkpen 1a Print" w:hAnsi="Linkpen 1a Print"/>
                <w:spacing w:val="-5"/>
                <w:sz w:val="18"/>
                <w:szCs w:val="18"/>
              </w:rPr>
            </w:pPr>
          </w:p>
          <w:p w14:paraId="2C3C4EC9" w14:textId="77777777" w:rsidR="00B4005D" w:rsidRPr="007D01FC" w:rsidRDefault="00B4005D" w:rsidP="007D01FC">
            <w:pPr>
              <w:pStyle w:val="TableParagraph"/>
              <w:ind w:left="0"/>
              <w:rPr>
                <w:rFonts w:ascii="Linkpen 1a Print" w:hAnsi="Linkpen 1a Print"/>
                <w:spacing w:val="-5"/>
                <w:sz w:val="18"/>
                <w:szCs w:val="18"/>
              </w:rPr>
            </w:pPr>
            <w:r w:rsidRPr="007D01FC">
              <w:rPr>
                <w:rFonts w:ascii="Linkpen 1a Print" w:hAnsi="Linkpen 1a Print"/>
                <w:spacing w:val="-5"/>
                <w:sz w:val="18"/>
                <w:szCs w:val="18"/>
              </w:rPr>
              <w:t>KS2</w:t>
            </w:r>
          </w:p>
          <w:p w14:paraId="4730F80A" w14:textId="66AB801E" w:rsidR="00B4005D" w:rsidRPr="007D01FC" w:rsidRDefault="00B4005D" w:rsidP="007D01FC">
            <w:pPr>
              <w:pStyle w:val="TableParagraph"/>
              <w:ind w:left="12"/>
              <w:rPr>
                <w:rFonts w:ascii="Linkpen 1a Print" w:hAnsi="Linkpen 1a Print"/>
                <w:spacing w:val="-5"/>
                <w:sz w:val="18"/>
                <w:szCs w:val="18"/>
              </w:rPr>
            </w:pPr>
          </w:p>
        </w:tc>
        <w:tc>
          <w:tcPr>
            <w:tcW w:w="1277" w:type="dxa"/>
          </w:tcPr>
          <w:p w14:paraId="20A73F47" w14:textId="77777777" w:rsidR="00B4005D" w:rsidRPr="007D01FC" w:rsidRDefault="00B4005D" w:rsidP="007D01FC">
            <w:pPr>
              <w:pStyle w:val="TableParagraph"/>
              <w:ind w:left="26" w:right="24"/>
              <w:rPr>
                <w:rFonts w:ascii="Linkpen 1a Print" w:hAnsi="Linkpen 1a Print"/>
                <w:sz w:val="18"/>
                <w:szCs w:val="18"/>
              </w:rPr>
            </w:pPr>
          </w:p>
          <w:p w14:paraId="4B333A7E" w14:textId="77777777" w:rsidR="00B4005D" w:rsidRPr="007D01FC" w:rsidRDefault="00B4005D" w:rsidP="007D01FC">
            <w:pPr>
              <w:pStyle w:val="TableParagraph"/>
              <w:ind w:left="26" w:right="24"/>
              <w:rPr>
                <w:rFonts w:ascii="Linkpen 1a Print" w:hAnsi="Linkpen 1a Print"/>
                <w:sz w:val="18"/>
                <w:szCs w:val="18"/>
              </w:rPr>
            </w:pPr>
          </w:p>
          <w:p w14:paraId="0757DA5B" w14:textId="77777777" w:rsidR="00B4005D" w:rsidRPr="007D01FC" w:rsidRDefault="00B4005D" w:rsidP="007D01FC">
            <w:pPr>
              <w:pStyle w:val="TableParagraph"/>
              <w:ind w:left="0" w:right="24"/>
              <w:rPr>
                <w:rFonts w:ascii="Linkpen 1a Print" w:hAnsi="Linkpen 1a Print"/>
                <w:sz w:val="18"/>
                <w:szCs w:val="18"/>
              </w:rPr>
            </w:pPr>
            <w:r w:rsidRPr="007D01FC">
              <w:rPr>
                <w:rFonts w:ascii="Linkpen 1a Print" w:hAnsi="Linkpen 1a Print"/>
                <w:sz w:val="18"/>
                <w:szCs w:val="18"/>
              </w:rPr>
              <w:t>Y3/4 BT</w:t>
            </w:r>
          </w:p>
          <w:p w14:paraId="3B3E06D5" w14:textId="7941A6DE" w:rsidR="00B4005D" w:rsidRPr="007D01FC" w:rsidRDefault="00B4005D" w:rsidP="007D01FC">
            <w:pPr>
              <w:pStyle w:val="TableParagraph"/>
              <w:ind w:left="26" w:right="24"/>
              <w:rPr>
                <w:rFonts w:ascii="Linkpen 1a Print" w:hAnsi="Linkpen 1a Print"/>
                <w:sz w:val="18"/>
                <w:szCs w:val="18"/>
              </w:rPr>
            </w:pPr>
          </w:p>
        </w:tc>
      </w:tr>
      <w:tr w:rsidR="00B4005D" w:rsidRPr="00241B88" w14:paraId="32137DB5" w14:textId="77777777" w:rsidTr="64627F54">
        <w:trPr>
          <w:trHeight w:val="978"/>
        </w:trPr>
        <w:tc>
          <w:tcPr>
            <w:tcW w:w="1272" w:type="dxa"/>
          </w:tcPr>
          <w:p w14:paraId="203F7877" w14:textId="23BCD8E9" w:rsidR="00B4005D" w:rsidRPr="007D01FC" w:rsidRDefault="00B4005D" w:rsidP="007D01FC">
            <w:pPr>
              <w:jc w:val="center"/>
              <w:rPr>
                <w:rFonts w:ascii="Linkpen 1a Print" w:hAnsi="Linkpen 1a Print"/>
                <w:spacing w:val="-2"/>
                <w:sz w:val="18"/>
                <w:szCs w:val="18"/>
              </w:rPr>
            </w:pPr>
            <w:r w:rsidRPr="007D01FC">
              <w:rPr>
                <w:rFonts w:ascii="Linkpen 1a Print" w:hAnsi="Linkpen 1a Print"/>
                <w:spacing w:val="-2"/>
                <w:sz w:val="18"/>
                <w:szCs w:val="18"/>
              </w:rPr>
              <w:t>Monday</w:t>
            </w:r>
          </w:p>
          <w:p w14:paraId="1D1F6CE4" w14:textId="3DFD43A0" w:rsidR="00B4005D" w:rsidRPr="007D01FC" w:rsidRDefault="00B4005D" w:rsidP="007D01FC">
            <w:pPr>
              <w:jc w:val="center"/>
              <w:rPr>
                <w:rFonts w:ascii="Linkpen 1a Print" w:hAnsi="Linkpen 1a Print"/>
                <w:sz w:val="18"/>
                <w:szCs w:val="18"/>
              </w:rPr>
            </w:pPr>
            <w:r w:rsidRPr="007D01FC">
              <w:rPr>
                <w:rFonts w:ascii="Linkpen 1a Print" w:hAnsi="Linkpen 1a Print"/>
                <w:sz w:val="18"/>
                <w:szCs w:val="18"/>
              </w:rPr>
              <w:t>3:15</w:t>
            </w:r>
            <w:r w:rsidRPr="007D01FC">
              <w:rPr>
                <w:rFonts w:ascii="Linkpen 1a Print" w:hAnsi="Linkpen 1a Print"/>
                <w:spacing w:val="-5"/>
                <w:sz w:val="18"/>
                <w:szCs w:val="18"/>
              </w:rPr>
              <w:t xml:space="preserve"> </w:t>
            </w:r>
            <w:r w:rsidRPr="007D01FC">
              <w:rPr>
                <w:rFonts w:ascii="Linkpen 1a Print" w:hAnsi="Linkpen 1a Print"/>
                <w:sz w:val="18"/>
                <w:szCs w:val="18"/>
              </w:rPr>
              <w:t>-</w:t>
            </w:r>
            <w:r w:rsidRPr="007D01FC">
              <w:rPr>
                <w:rFonts w:ascii="Linkpen 1a Print" w:hAnsi="Linkpen 1a Print"/>
                <w:spacing w:val="-4"/>
                <w:sz w:val="18"/>
                <w:szCs w:val="18"/>
              </w:rPr>
              <w:t>4.00</w:t>
            </w:r>
          </w:p>
        </w:tc>
        <w:tc>
          <w:tcPr>
            <w:tcW w:w="5952" w:type="dxa"/>
          </w:tcPr>
          <w:p w14:paraId="38181529" w14:textId="77777777" w:rsidR="00B4005D" w:rsidRPr="007D01FC" w:rsidRDefault="00B4005D" w:rsidP="007D01FC">
            <w:pPr>
              <w:jc w:val="center"/>
              <w:rPr>
                <w:rFonts w:ascii="Linkpen 1a Print" w:hAnsi="Linkpen 1a Print"/>
                <w:b/>
                <w:bCs/>
                <w:sz w:val="16"/>
                <w:szCs w:val="16"/>
              </w:rPr>
            </w:pPr>
            <w:r w:rsidRPr="007D01FC">
              <w:rPr>
                <w:rFonts w:ascii="Linkpen 1a Print" w:hAnsi="Linkpen 1a Print"/>
                <w:b/>
                <w:bCs/>
                <w:sz w:val="16"/>
                <w:szCs w:val="16"/>
              </w:rPr>
              <w:t>Well-being club – Miss White</w:t>
            </w:r>
          </w:p>
          <w:p w14:paraId="0EF09D0A" w14:textId="77777777" w:rsidR="00B4005D" w:rsidRPr="007D01FC" w:rsidRDefault="00B4005D" w:rsidP="007D01FC">
            <w:pPr>
              <w:jc w:val="center"/>
              <w:rPr>
                <w:rFonts w:ascii="Linkpen 1a Print" w:hAnsi="Linkpen 1a Print"/>
                <w:sz w:val="16"/>
                <w:szCs w:val="16"/>
              </w:rPr>
            </w:pPr>
            <w:r w:rsidRPr="007D01FC">
              <w:rPr>
                <w:rFonts w:ascii="Linkpen 1a Print" w:eastAsiaTheme="minorEastAsia" w:hAnsi="Linkpen 1a Print"/>
                <w:sz w:val="16"/>
                <w:szCs w:val="16"/>
              </w:rPr>
              <w:t>Are you keen on improving your own mental health? Do you want to find ways to relax.  Our wellbeing club is a place to spread some happiness and cheer throughout our school.</w:t>
            </w:r>
          </w:p>
          <w:p w14:paraId="59A119C7" w14:textId="3FC545A0" w:rsidR="00B4005D" w:rsidRPr="007D01FC" w:rsidRDefault="00B4005D" w:rsidP="007D01FC">
            <w:pPr>
              <w:jc w:val="center"/>
              <w:rPr>
                <w:rFonts w:ascii="Linkpen 1a Print" w:hAnsi="Linkpen 1a Print"/>
                <w:b/>
                <w:bCs/>
                <w:sz w:val="16"/>
                <w:szCs w:val="16"/>
              </w:rPr>
            </w:pPr>
            <w:r w:rsidRPr="007D01FC">
              <w:rPr>
                <w:rFonts w:ascii="Linkpen 1a Print" w:eastAsiaTheme="minorEastAsia" w:hAnsi="Linkpen 1a Print"/>
                <w:color w:val="0070C0"/>
                <w:sz w:val="16"/>
                <w:szCs w:val="16"/>
              </w:rPr>
              <w:t>Links to Careers: Happiness and calm in all you do!</w:t>
            </w:r>
          </w:p>
        </w:tc>
        <w:tc>
          <w:tcPr>
            <w:tcW w:w="994" w:type="dxa"/>
          </w:tcPr>
          <w:p w14:paraId="0E0CDF6C" w14:textId="77777777" w:rsidR="00B4005D" w:rsidRPr="007D01FC" w:rsidRDefault="00B4005D" w:rsidP="007D01FC">
            <w:pPr>
              <w:pStyle w:val="TableParagraph"/>
              <w:ind w:left="12"/>
              <w:rPr>
                <w:rFonts w:ascii="Linkpen 1a Print" w:hAnsi="Linkpen 1a Print"/>
                <w:spacing w:val="-5"/>
                <w:sz w:val="18"/>
                <w:szCs w:val="18"/>
              </w:rPr>
            </w:pPr>
          </w:p>
          <w:p w14:paraId="1EE3F2FA" w14:textId="77777777" w:rsidR="00B4005D" w:rsidRPr="007D01FC" w:rsidRDefault="00B4005D" w:rsidP="007D01FC">
            <w:pPr>
              <w:pStyle w:val="TableParagraph"/>
              <w:ind w:left="12"/>
              <w:rPr>
                <w:rFonts w:ascii="Linkpen 1a Print" w:hAnsi="Linkpen 1a Print"/>
                <w:spacing w:val="-5"/>
                <w:sz w:val="18"/>
                <w:szCs w:val="18"/>
              </w:rPr>
            </w:pPr>
          </w:p>
          <w:p w14:paraId="29ED11E6" w14:textId="77777777" w:rsidR="00B4005D" w:rsidRPr="007D01FC" w:rsidRDefault="00B4005D" w:rsidP="007D01FC">
            <w:pPr>
              <w:pStyle w:val="TableParagraph"/>
              <w:ind w:left="12"/>
              <w:rPr>
                <w:rFonts w:ascii="Linkpen 1a Print" w:hAnsi="Linkpen 1a Print"/>
                <w:spacing w:val="-5"/>
                <w:sz w:val="18"/>
                <w:szCs w:val="18"/>
              </w:rPr>
            </w:pPr>
          </w:p>
          <w:p w14:paraId="1466D4EB" w14:textId="06D47D6C" w:rsidR="00B4005D" w:rsidRPr="007D01FC" w:rsidRDefault="00B4005D" w:rsidP="007D01FC">
            <w:pPr>
              <w:pStyle w:val="TableParagraph"/>
              <w:ind w:left="12"/>
              <w:rPr>
                <w:rFonts w:ascii="Linkpen 1a Print" w:hAnsi="Linkpen 1a Print"/>
                <w:spacing w:val="-5"/>
                <w:sz w:val="18"/>
                <w:szCs w:val="18"/>
              </w:rPr>
            </w:pPr>
            <w:r w:rsidRPr="007D01FC">
              <w:rPr>
                <w:rFonts w:ascii="Linkpen 1a Print" w:hAnsi="Linkpen 1a Print"/>
                <w:spacing w:val="-5"/>
                <w:sz w:val="18"/>
                <w:szCs w:val="18"/>
              </w:rPr>
              <w:t>KS1</w:t>
            </w:r>
          </w:p>
        </w:tc>
        <w:tc>
          <w:tcPr>
            <w:tcW w:w="1277" w:type="dxa"/>
          </w:tcPr>
          <w:p w14:paraId="20DC5C0C" w14:textId="77777777" w:rsidR="00B4005D" w:rsidRPr="007D01FC" w:rsidRDefault="00B4005D" w:rsidP="007D01FC">
            <w:pPr>
              <w:pStyle w:val="TableParagraph"/>
              <w:ind w:left="26" w:right="24"/>
              <w:rPr>
                <w:rFonts w:ascii="Linkpen 1a Print" w:hAnsi="Linkpen 1a Print"/>
                <w:sz w:val="18"/>
                <w:szCs w:val="18"/>
              </w:rPr>
            </w:pPr>
          </w:p>
          <w:p w14:paraId="40C3FA99" w14:textId="77777777" w:rsidR="00B4005D" w:rsidRPr="007D01FC" w:rsidRDefault="00B4005D" w:rsidP="007D01FC">
            <w:pPr>
              <w:pStyle w:val="TableParagraph"/>
              <w:ind w:left="26" w:right="24"/>
              <w:rPr>
                <w:rFonts w:ascii="Linkpen 1a Print" w:hAnsi="Linkpen 1a Print"/>
                <w:sz w:val="18"/>
                <w:szCs w:val="18"/>
              </w:rPr>
            </w:pPr>
          </w:p>
          <w:p w14:paraId="397188F0" w14:textId="77777777" w:rsidR="00B4005D" w:rsidRPr="007D01FC" w:rsidRDefault="00B4005D" w:rsidP="007D01FC">
            <w:pPr>
              <w:pStyle w:val="TableParagraph"/>
              <w:ind w:left="26" w:right="24"/>
              <w:rPr>
                <w:rFonts w:ascii="Linkpen 1a Print" w:hAnsi="Linkpen 1a Print"/>
                <w:sz w:val="18"/>
                <w:szCs w:val="18"/>
              </w:rPr>
            </w:pPr>
          </w:p>
          <w:p w14:paraId="4802E4E2" w14:textId="539F325B" w:rsidR="00B4005D" w:rsidRPr="007D01FC" w:rsidRDefault="00B4005D" w:rsidP="007D01FC">
            <w:pPr>
              <w:pStyle w:val="TableParagraph"/>
              <w:ind w:left="26" w:right="24"/>
              <w:rPr>
                <w:rFonts w:ascii="Linkpen 1a Print" w:hAnsi="Linkpen 1a Print"/>
                <w:sz w:val="18"/>
                <w:szCs w:val="18"/>
              </w:rPr>
            </w:pPr>
            <w:r w:rsidRPr="007D01FC">
              <w:rPr>
                <w:rFonts w:ascii="Linkpen 1a Print" w:hAnsi="Linkpen 1a Print"/>
                <w:sz w:val="18"/>
                <w:szCs w:val="18"/>
              </w:rPr>
              <w:t>Rec VW</w:t>
            </w:r>
          </w:p>
        </w:tc>
      </w:tr>
      <w:tr w:rsidR="00B4005D" w:rsidRPr="00241B88" w14:paraId="212DA9FD" w14:textId="77777777" w:rsidTr="64627F54">
        <w:trPr>
          <w:trHeight w:val="978"/>
        </w:trPr>
        <w:tc>
          <w:tcPr>
            <w:tcW w:w="1272" w:type="dxa"/>
          </w:tcPr>
          <w:p w14:paraId="429BC57C" w14:textId="77777777" w:rsidR="00B4005D" w:rsidRPr="007D01FC" w:rsidRDefault="00B4005D" w:rsidP="007D01FC">
            <w:pPr>
              <w:jc w:val="center"/>
              <w:rPr>
                <w:rFonts w:ascii="Linkpen 1a Print" w:hAnsi="Linkpen 1a Print"/>
                <w:sz w:val="18"/>
                <w:szCs w:val="18"/>
              </w:rPr>
            </w:pPr>
            <w:r w:rsidRPr="007D01FC">
              <w:rPr>
                <w:rFonts w:ascii="Linkpen 1a Print" w:hAnsi="Linkpen 1a Print"/>
                <w:sz w:val="18"/>
                <w:szCs w:val="18"/>
              </w:rPr>
              <w:t>Tuesday</w:t>
            </w:r>
          </w:p>
          <w:p w14:paraId="6365E408" w14:textId="6CF4091A" w:rsidR="00B4005D" w:rsidRPr="007D01FC" w:rsidRDefault="00B4005D" w:rsidP="007D01FC">
            <w:pPr>
              <w:jc w:val="center"/>
              <w:rPr>
                <w:rFonts w:ascii="Linkpen 1a Print" w:hAnsi="Linkpen 1a Print"/>
                <w:spacing w:val="-2"/>
                <w:sz w:val="18"/>
                <w:szCs w:val="18"/>
              </w:rPr>
            </w:pPr>
            <w:r w:rsidRPr="007D01FC">
              <w:rPr>
                <w:rFonts w:ascii="Linkpen 1a Print" w:hAnsi="Linkpen 1a Print"/>
                <w:sz w:val="18"/>
                <w:szCs w:val="18"/>
              </w:rPr>
              <w:t>3:15 – 4:00</w:t>
            </w:r>
          </w:p>
        </w:tc>
        <w:tc>
          <w:tcPr>
            <w:tcW w:w="5952" w:type="dxa"/>
          </w:tcPr>
          <w:p w14:paraId="690E093A" w14:textId="1EDA1B25" w:rsidR="00B4005D" w:rsidRPr="007D01FC" w:rsidRDefault="00B4005D" w:rsidP="007D01FC">
            <w:pPr>
              <w:jc w:val="center"/>
              <w:rPr>
                <w:rFonts w:ascii="Linkpen 1a Print" w:hAnsi="Linkpen 1a Print"/>
                <w:b/>
                <w:bCs/>
                <w:sz w:val="16"/>
                <w:szCs w:val="16"/>
              </w:rPr>
            </w:pPr>
            <w:r w:rsidRPr="007D01FC">
              <w:rPr>
                <w:rFonts w:ascii="Linkpen 1a Print" w:hAnsi="Linkpen 1a Print"/>
                <w:b/>
                <w:bCs/>
                <w:sz w:val="16"/>
                <w:szCs w:val="16"/>
              </w:rPr>
              <w:t>Real world Ready – Mrs Pointon and Mrs Sale</w:t>
            </w:r>
          </w:p>
          <w:p w14:paraId="5A84EDBB" w14:textId="30500C45" w:rsidR="00B4005D" w:rsidRPr="007D01FC" w:rsidRDefault="00B4005D" w:rsidP="007D01FC">
            <w:pPr>
              <w:jc w:val="center"/>
              <w:rPr>
                <w:rFonts w:ascii="Linkpen 1a Print" w:hAnsi="Linkpen 1a Print"/>
                <w:sz w:val="16"/>
                <w:szCs w:val="16"/>
              </w:rPr>
            </w:pPr>
            <w:r w:rsidRPr="007D01FC">
              <w:rPr>
                <w:rFonts w:ascii="Linkpen 1a Print" w:hAnsi="Linkpen 1a Print"/>
                <w:sz w:val="16"/>
                <w:szCs w:val="16"/>
              </w:rPr>
              <w:t>Are you ready to learn lots of fun basic skills that will help you outside of the classroom? In this club, you will develop key life skills in a fun and supportive way.</w:t>
            </w:r>
          </w:p>
          <w:p w14:paraId="56E9E7A3" w14:textId="09F384E4" w:rsidR="00B4005D" w:rsidRPr="007D01FC" w:rsidRDefault="00B4005D" w:rsidP="007D01FC">
            <w:pPr>
              <w:jc w:val="center"/>
              <w:rPr>
                <w:rFonts w:ascii="Linkpen 1a Print" w:hAnsi="Linkpen 1a Print"/>
                <w:b/>
                <w:bCs/>
                <w:sz w:val="16"/>
                <w:szCs w:val="16"/>
              </w:rPr>
            </w:pPr>
            <w:r w:rsidRPr="007D01FC">
              <w:rPr>
                <w:rFonts w:ascii="Linkpen 1a Print" w:hAnsi="Linkpen 1a Print"/>
                <w:color w:val="0070C0"/>
                <w:sz w:val="16"/>
                <w:szCs w:val="16"/>
              </w:rPr>
              <w:t>Links to Careers: Life Skills, Independence, Confidence</w:t>
            </w:r>
          </w:p>
        </w:tc>
        <w:tc>
          <w:tcPr>
            <w:tcW w:w="994" w:type="dxa"/>
          </w:tcPr>
          <w:p w14:paraId="12EA704D" w14:textId="77777777" w:rsidR="00B4005D" w:rsidRPr="007D01FC" w:rsidRDefault="00B4005D" w:rsidP="007D01FC">
            <w:pPr>
              <w:pStyle w:val="TableParagraph"/>
              <w:ind w:left="12"/>
              <w:rPr>
                <w:rFonts w:ascii="Linkpen 1a Print" w:hAnsi="Linkpen 1a Print"/>
                <w:spacing w:val="-5"/>
                <w:sz w:val="18"/>
                <w:szCs w:val="18"/>
              </w:rPr>
            </w:pPr>
          </w:p>
          <w:p w14:paraId="46E303DA" w14:textId="77777777" w:rsidR="00B4005D" w:rsidRPr="007D01FC" w:rsidRDefault="00B4005D" w:rsidP="007D01FC">
            <w:pPr>
              <w:pStyle w:val="TableParagraph"/>
              <w:ind w:left="12"/>
              <w:rPr>
                <w:rFonts w:ascii="Linkpen 1a Print" w:hAnsi="Linkpen 1a Print"/>
                <w:spacing w:val="-5"/>
                <w:sz w:val="18"/>
                <w:szCs w:val="18"/>
              </w:rPr>
            </w:pPr>
          </w:p>
          <w:p w14:paraId="0E179FC9" w14:textId="77777777" w:rsidR="00B4005D" w:rsidRPr="007D01FC" w:rsidRDefault="00B4005D" w:rsidP="007D01FC">
            <w:pPr>
              <w:pStyle w:val="TableParagraph"/>
              <w:ind w:left="12"/>
              <w:rPr>
                <w:rFonts w:ascii="Linkpen 1a Print" w:hAnsi="Linkpen 1a Print"/>
                <w:spacing w:val="-5"/>
                <w:sz w:val="18"/>
                <w:szCs w:val="18"/>
              </w:rPr>
            </w:pPr>
            <w:r w:rsidRPr="007D01FC">
              <w:rPr>
                <w:rFonts w:ascii="Linkpen 1a Print" w:hAnsi="Linkpen 1a Print"/>
                <w:spacing w:val="-5"/>
                <w:sz w:val="18"/>
                <w:szCs w:val="18"/>
              </w:rPr>
              <w:t>KS1</w:t>
            </w:r>
          </w:p>
          <w:p w14:paraId="66684529" w14:textId="77777777" w:rsidR="00B4005D" w:rsidRPr="007D01FC" w:rsidRDefault="00B4005D" w:rsidP="007D01FC">
            <w:pPr>
              <w:pStyle w:val="TableParagraph"/>
              <w:ind w:left="12"/>
              <w:rPr>
                <w:rFonts w:ascii="Linkpen 1a Print" w:hAnsi="Linkpen 1a Print"/>
                <w:spacing w:val="-5"/>
                <w:sz w:val="18"/>
                <w:szCs w:val="18"/>
              </w:rPr>
            </w:pPr>
          </w:p>
        </w:tc>
        <w:tc>
          <w:tcPr>
            <w:tcW w:w="1277" w:type="dxa"/>
          </w:tcPr>
          <w:p w14:paraId="3B59907A" w14:textId="77777777" w:rsidR="00B4005D" w:rsidRPr="007D01FC" w:rsidRDefault="00B4005D" w:rsidP="007D01FC">
            <w:pPr>
              <w:pStyle w:val="TableParagraph"/>
              <w:ind w:left="26" w:right="24"/>
              <w:rPr>
                <w:rFonts w:ascii="Linkpen 1a Print" w:hAnsi="Linkpen 1a Print"/>
                <w:sz w:val="18"/>
                <w:szCs w:val="18"/>
              </w:rPr>
            </w:pPr>
          </w:p>
          <w:p w14:paraId="76086378" w14:textId="77777777" w:rsidR="00B4005D" w:rsidRPr="007D01FC" w:rsidRDefault="00B4005D" w:rsidP="007D01FC">
            <w:pPr>
              <w:pStyle w:val="TableParagraph"/>
              <w:ind w:left="26" w:right="24"/>
              <w:rPr>
                <w:rFonts w:ascii="Linkpen 1a Print" w:hAnsi="Linkpen 1a Print"/>
                <w:sz w:val="18"/>
                <w:szCs w:val="18"/>
              </w:rPr>
            </w:pPr>
          </w:p>
          <w:p w14:paraId="3ADCF9EA" w14:textId="77777777" w:rsidR="00B4005D" w:rsidRPr="007D01FC" w:rsidRDefault="00B4005D" w:rsidP="007D01FC">
            <w:pPr>
              <w:pStyle w:val="TableParagraph"/>
              <w:ind w:left="26" w:right="24"/>
              <w:rPr>
                <w:rFonts w:ascii="Linkpen 1a Print" w:hAnsi="Linkpen 1a Print"/>
                <w:sz w:val="18"/>
                <w:szCs w:val="18"/>
              </w:rPr>
            </w:pPr>
            <w:r w:rsidRPr="007D01FC">
              <w:rPr>
                <w:rFonts w:ascii="Linkpen 1a Print" w:hAnsi="Linkpen 1a Print"/>
                <w:sz w:val="18"/>
                <w:szCs w:val="18"/>
              </w:rPr>
              <w:t>Y1 LG</w:t>
            </w:r>
          </w:p>
          <w:p w14:paraId="493213C8" w14:textId="77777777" w:rsidR="00B4005D" w:rsidRPr="007D01FC" w:rsidRDefault="00B4005D" w:rsidP="007D01FC">
            <w:pPr>
              <w:pStyle w:val="TableParagraph"/>
              <w:ind w:left="26" w:right="24"/>
              <w:rPr>
                <w:rFonts w:ascii="Linkpen 1a Print" w:hAnsi="Linkpen 1a Print"/>
                <w:sz w:val="18"/>
                <w:szCs w:val="18"/>
              </w:rPr>
            </w:pPr>
          </w:p>
        </w:tc>
      </w:tr>
      <w:tr w:rsidR="00B4005D" w:rsidRPr="00241B88" w14:paraId="571AD279" w14:textId="77777777" w:rsidTr="64627F54">
        <w:trPr>
          <w:trHeight w:val="978"/>
        </w:trPr>
        <w:tc>
          <w:tcPr>
            <w:tcW w:w="1272" w:type="dxa"/>
          </w:tcPr>
          <w:p w14:paraId="4FA6C850" w14:textId="77777777" w:rsidR="00B4005D" w:rsidRPr="007D01FC" w:rsidRDefault="00B4005D" w:rsidP="007D01FC">
            <w:pPr>
              <w:jc w:val="center"/>
              <w:rPr>
                <w:rFonts w:ascii="Linkpen 1a Print" w:hAnsi="Linkpen 1a Print"/>
                <w:sz w:val="18"/>
                <w:szCs w:val="18"/>
              </w:rPr>
            </w:pPr>
            <w:r w:rsidRPr="007D01FC">
              <w:rPr>
                <w:rFonts w:ascii="Linkpen 1a Print" w:hAnsi="Linkpen 1a Print"/>
                <w:sz w:val="18"/>
                <w:szCs w:val="18"/>
              </w:rPr>
              <w:t>Tuesday</w:t>
            </w:r>
          </w:p>
          <w:p w14:paraId="4ED15FFA" w14:textId="4C5F8652" w:rsidR="00B4005D" w:rsidRPr="007D01FC" w:rsidRDefault="00B4005D" w:rsidP="007D01FC">
            <w:pPr>
              <w:jc w:val="center"/>
              <w:rPr>
                <w:rFonts w:ascii="Linkpen 1a Print" w:hAnsi="Linkpen 1a Print"/>
                <w:sz w:val="18"/>
                <w:szCs w:val="18"/>
              </w:rPr>
            </w:pPr>
            <w:r w:rsidRPr="007D01FC">
              <w:rPr>
                <w:rFonts w:ascii="Linkpen 1a Print" w:hAnsi="Linkpen 1a Print"/>
                <w:sz w:val="18"/>
                <w:szCs w:val="18"/>
              </w:rPr>
              <w:t>3:15-4:00</w:t>
            </w:r>
          </w:p>
        </w:tc>
        <w:tc>
          <w:tcPr>
            <w:tcW w:w="5952" w:type="dxa"/>
          </w:tcPr>
          <w:p w14:paraId="07B0C8CA" w14:textId="77777777" w:rsidR="00B4005D" w:rsidRPr="007D01FC" w:rsidRDefault="00B4005D" w:rsidP="007D01FC">
            <w:pPr>
              <w:jc w:val="center"/>
              <w:rPr>
                <w:rFonts w:ascii="Linkpen 1a Print" w:hAnsi="Linkpen 1a Print"/>
                <w:b/>
                <w:bCs/>
                <w:sz w:val="18"/>
                <w:szCs w:val="18"/>
              </w:rPr>
            </w:pPr>
            <w:r w:rsidRPr="007D01FC">
              <w:rPr>
                <w:rFonts w:ascii="Linkpen 1a Print" w:hAnsi="Linkpen 1a Print"/>
                <w:b/>
                <w:bCs/>
                <w:sz w:val="18"/>
                <w:szCs w:val="18"/>
              </w:rPr>
              <w:t>Debate – Mrs Tuck</w:t>
            </w:r>
          </w:p>
          <w:p w14:paraId="2413AE6C" w14:textId="5E3DDFCA" w:rsidR="00B4005D" w:rsidRPr="007D01FC" w:rsidRDefault="00B4005D" w:rsidP="007D01FC">
            <w:pPr>
              <w:jc w:val="center"/>
              <w:rPr>
                <w:rFonts w:ascii="Linkpen 1a Print" w:hAnsi="Linkpen 1a Print"/>
                <w:sz w:val="18"/>
                <w:szCs w:val="18"/>
              </w:rPr>
            </w:pPr>
            <w:r w:rsidRPr="007D01FC">
              <w:rPr>
                <w:rFonts w:ascii="Linkpen 1a Print" w:hAnsi="Linkpen 1a Print"/>
                <w:sz w:val="18"/>
                <w:szCs w:val="18"/>
              </w:rPr>
              <w:t>Fancy yourself the next Barack Obama or Greta Thunberg? Debate is where you will learn the skills to respectfully debate a range of topics you feel passionate about.</w:t>
            </w:r>
          </w:p>
          <w:p w14:paraId="515BD84E" w14:textId="22173230" w:rsidR="00B4005D" w:rsidRPr="007D01FC" w:rsidRDefault="00B4005D" w:rsidP="007D01FC">
            <w:pPr>
              <w:jc w:val="center"/>
              <w:rPr>
                <w:rFonts w:ascii="Linkpen 1a Print" w:hAnsi="Linkpen 1a Print"/>
                <w:b/>
                <w:bCs/>
                <w:sz w:val="16"/>
                <w:szCs w:val="16"/>
              </w:rPr>
            </w:pPr>
            <w:r w:rsidRPr="007D01FC">
              <w:rPr>
                <w:rFonts w:ascii="Linkpen 1a Print" w:hAnsi="Linkpen 1a Print"/>
                <w:color w:val="0070C0"/>
                <w:sz w:val="18"/>
                <w:szCs w:val="18"/>
              </w:rPr>
              <w:t>Links to career: Politician, lawyer or journalist.</w:t>
            </w:r>
          </w:p>
        </w:tc>
        <w:tc>
          <w:tcPr>
            <w:tcW w:w="994" w:type="dxa"/>
          </w:tcPr>
          <w:p w14:paraId="6EED23D1" w14:textId="77777777" w:rsidR="00B4005D" w:rsidRPr="007D01FC" w:rsidRDefault="00B4005D" w:rsidP="007D01FC">
            <w:pPr>
              <w:pStyle w:val="TableParagraph"/>
              <w:ind w:left="12"/>
              <w:rPr>
                <w:rFonts w:ascii="Linkpen 1a Print" w:hAnsi="Linkpen 1a Print"/>
                <w:sz w:val="18"/>
                <w:szCs w:val="18"/>
              </w:rPr>
            </w:pPr>
          </w:p>
          <w:p w14:paraId="1A83F49A" w14:textId="77777777" w:rsidR="00B4005D" w:rsidRPr="007D01FC" w:rsidRDefault="00B4005D" w:rsidP="007D01FC">
            <w:pPr>
              <w:pStyle w:val="TableParagraph"/>
              <w:ind w:left="12"/>
              <w:rPr>
                <w:rFonts w:ascii="Linkpen 1a Print" w:hAnsi="Linkpen 1a Print"/>
                <w:sz w:val="18"/>
                <w:szCs w:val="18"/>
              </w:rPr>
            </w:pPr>
          </w:p>
          <w:p w14:paraId="534B6C2B" w14:textId="77777777" w:rsidR="00B4005D" w:rsidRPr="007D01FC" w:rsidRDefault="00B4005D" w:rsidP="007D01FC">
            <w:pPr>
              <w:pStyle w:val="TableParagraph"/>
              <w:ind w:left="12"/>
              <w:rPr>
                <w:rFonts w:ascii="Linkpen 1a Print" w:hAnsi="Linkpen 1a Print"/>
                <w:sz w:val="18"/>
                <w:szCs w:val="18"/>
              </w:rPr>
            </w:pPr>
          </w:p>
          <w:p w14:paraId="4B86040C" w14:textId="0F819E9E" w:rsidR="00B4005D" w:rsidRPr="007D01FC" w:rsidRDefault="00B4005D" w:rsidP="007D01FC">
            <w:pPr>
              <w:pStyle w:val="TableParagraph"/>
              <w:ind w:left="12"/>
              <w:rPr>
                <w:rFonts w:ascii="Linkpen 1a Print" w:hAnsi="Linkpen 1a Print"/>
                <w:spacing w:val="-5"/>
                <w:sz w:val="18"/>
                <w:szCs w:val="18"/>
              </w:rPr>
            </w:pPr>
            <w:r w:rsidRPr="007D01FC">
              <w:rPr>
                <w:rFonts w:ascii="Linkpen 1a Print" w:hAnsi="Linkpen 1a Print"/>
                <w:sz w:val="18"/>
                <w:szCs w:val="18"/>
              </w:rPr>
              <w:t>Y5/6</w:t>
            </w:r>
          </w:p>
        </w:tc>
        <w:tc>
          <w:tcPr>
            <w:tcW w:w="1277" w:type="dxa"/>
          </w:tcPr>
          <w:p w14:paraId="7AAEC393" w14:textId="77777777" w:rsidR="00B4005D" w:rsidRPr="007D01FC" w:rsidRDefault="00B4005D" w:rsidP="007D01FC">
            <w:pPr>
              <w:pStyle w:val="TableParagraph"/>
              <w:ind w:left="26" w:right="24"/>
              <w:rPr>
                <w:rFonts w:ascii="Linkpen 1a Print" w:hAnsi="Linkpen 1a Print"/>
                <w:sz w:val="18"/>
                <w:szCs w:val="18"/>
              </w:rPr>
            </w:pPr>
          </w:p>
          <w:p w14:paraId="1D91D6BD" w14:textId="77777777" w:rsidR="00B4005D" w:rsidRPr="007D01FC" w:rsidRDefault="00B4005D" w:rsidP="007D01FC">
            <w:pPr>
              <w:pStyle w:val="TableParagraph"/>
              <w:ind w:left="26" w:right="24"/>
              <w:rPr>
                <w:rFonts w:ascii="Linkpen 1a Print" w:hAnsi="Linkpen 1a Print"/>
                <w:sz w:val="18"/>
                <w:szCs w:val="18"/>
              </w:rPr>
            </w:pPr>
          </w:p>
          <w:p w14:paraId="7EE7DF8E" w14:textId="77777777" w:rsidR="00B4005D" w:rsidRPr="007D01FC" w:rsidRDefault="00B4005D" w:rsidP="007D01FC">
            <w:pPr>
              <w:pStyle w:val="TableParagraph"/>
              <w:ind w:left="26" w:right="24"/>
              <w:rPr>
                <w:rFonts w:ascii="Linkpen 1a Print" w:hAnsi="Linkpen 1a Print"/>
                <w:sz w:val="18"/>
                <w:szCs w:val="18"/>
              </w:rPr>
            </w:pPr>
          </w:p>
          <w:p w14:paraId="6F5626C9" w14:textId="2078550E" w:rsidR="00B4005D" w:rsidRPr="007D01FC" w:rsidRDefault="00B4005D" w:rsidP="007D01FC">
            <w:pPr>
              <w:pStyle w:val="TableParagraph"/>
              <w:ind w:left="26" w:right="24"/>
              <w:rPr>
                <w:rFonts w:ascii="Linkpen 1a Print" w:hAnsi="Linkpen 1a Print"/>
                <w:sz w:val="18"/>
                <w:szCs w:val="18"/>
              </w:rPr>
            </w:pPr>
            <w:r w:rsidRPr="007D01FC">
              <w:rPr>
                <w:rFonts w:ascii="Linkpen 1a Print" w:hAnsi="Linkpen 1a Print"/>
                <w:sz w:val="18"/>
                <w:szCs w:val="18"/>
              </w:rPr>
              <w:t>Front Office</w:t>
            </w:r>
          </w:p>
        </w:tc>
      </w:tr>
      <w:tr w:rsidR="00B4005D" w:rsidRPr="00241B88" w14:paraId="2C10D30A" w14:textId="77777777" w:rsidTr="64627F54">
        <w:trPr>
          <w:trHeight w:val="978"/>
        </w:trPr>
        <w:tc>
          <w:tcPr>
            <w:tcW w:w="1272" w:type="dxa"/>
          </w:tcPr>
          <w:p w14:paraId="0DB68219" w14:textId="77777777" w:rsidR="00B4005D" w:rsidRPr="007D01FC" w:rsidRDefault="00B4005D" w:rsidP="007D01FC">
            <w:pPr>
              <w:jc w:val="center"/>
              <w:rPr>
                <w:rFonts w:ascii="Linkpen 1a Print" w:hAnsi="Linkpen 1a Print"/>
                <w:spacing w:val="-2"/>
                <w:sz w:val="18"/>
                <w:szCs w:val="18"/>
              </w:rPr>
            </w:pPr>
            <w:r w:rsidRPr="007D01FC">
              <w:rPr>
                <w:rFonts w:ascii="Linkpen 1a Print" w:hAnsi="Linkpen 1a Print"/>
                <w:spacing w:val="-2"/>
                <w:sz w:val="18"/>
                <w:szCs w:val="18"/>
              </w:rPr>
              <w:lastRenderedPageBreak/>
              <w:t>Tuesday</w:t>
            </w:r>
          </w:p>
          <w:p w14:paraId="21793660" w14:textId="2DA9A2F8" w:rsidR="00B4005D" w:rsidRPr="007D01FC" w:rsidRDefault="00B4005D" w:rsidP="007D01FC">
            <w:pPr>
              <w:jc w:val="center"/>
              <w:rPr>
                <w:rFonts w:ascii="Linkpen 1a Print" w:hAnsi="Linkpen 1a Print"/>
                <w:sz w:val="18"/>
                <w:szCs w:val="18"/>
              </w:rPr>
            </w:pPr>
            <w:r w:rsidRPr="007D01FC">
              <w:rPr>
                <w:rFonts w:ascii="Linkpen 1a Print" w:hAnsi="Linkpen 1a Print"/>
                <w:sz w:val="18"/>
                <w:szCs w:val="18"/>
              </w:rPr>
              <w:t>3:15</w:t>
            </w:r>
            <w:r w:rsidRPr="007D01FC">
              <w:rPr>
                <w:rFonts w:ascii="Linkpen 1a Print" w:hAnsi="Linkpen 1a Print"/>
                <w:spacing w:val="-5"/>
                <w:sz w:val="18"/>
                <w:szCs w:val="18"/>
              </w:rPr>
              <w:t xml:space="preserve"> </w:t>
            </w:r>
            <w:r w:rsidRPr="007D01FC">
              <w:rPr>
                <w:rFonts w:ascii="Linkpen 1a Print" w:hAnsi="Linkpen 1a Print"/>
                <w:sz w:val="18"/>
                <w:szCs w:val="18"/>
              </w:rPr>
              <w:t>-</w:t>
            </w:r>
            <w:r w:rsidRPr="007D01FC">
              <w:rPr>
                <w:rFonts w:ascii="Linkpen 1a Print" w:hAnsi="Linkpen 1a Print"/>
                <w:spacing w:val="-4"/>
                <w:sz w:val="18"/>
                <w:szCs w:val="18"/>
              </w:rPr>
              <w:t>4.00</w:t>
            </w:r>
          </w:p>
        </w:tc>
        <w:tc>
          <w:tcPr>
            <w:tcW w:w="5952" w:type="dxa"/>
          </w:tcPr>
          <w:p w14:paraId="5FDDCC2C" w14:textId="77777777" w:rsidR="00B4005D" w:rsidRPr="007D01FC" w:rsidRDefault="00B4005D" w:rsidP="007D01FC">
            <w:pPr>
              <w:jc w:val="center"/>
              <w:rPr>
                <w:rFonts w:ascii="Linkpen 1a Print" w:hAnsi="Linkpen 1a Print"/>
                <w:b/>
                <w:bCs/>
                <w:sz w:val="16"/>
                <w:szCs w:val="16"/>
              </w:rPr>
            </w:pPr>
            <w:r w:rsidRPr="007D01FC">
              <w:rPr>
                <w:rFonts w:ascii="Linkpen 1a Print" w:hAnsi="Linkpen 1a Print"/>
                <w:b/>
                <w:bCs/>
                <w:sz w:val="16"/>
                <w:szCs w:val="16"/>
              </w:rPr>
              <w:t>Singing Squad – Mrs Gray &amp; Mrs Huckfield</w:t>
            </w:r>
          </w:p>
          <w:p w14:paraId="5AEEAA25" w14:textId="77777777" w:rsidR="00B4005D" w:rsidRPr="007D01FC" w:rsidRDefault="00B4005D" w:rsidP="007D01FC">
            <w:pPr>
              <w:jc w:val="center"/>
              <w:rPr>
                <w:rFonts w:ascii="Linkpen 1a Print" w:hAnsi="Linkpen 1a Print"/>
                <w:sz w:val="16"/>
                <w:szCs w:val="16"/>
              </w:rPr>
            </w:pPr>
            <w:r w:rsidRPr="007D01FC">
              <w:rPr>
                <w:rFonts w:ascii="Linkpen 1a Print" w:hAnsi="Linkpen 1a Print"/>
                <w:sz w:val="16"/>
                <w:szCs w:val="16"/>
              </w:rPr>
              <w:t>It’s time to show your amazing singing talents whether you want to be the next Taylor Swift or love singing in the shower. If you join this club, you will have the opportunity to perform at Stoke’s Gotta Sing.</w:t>
            </w:r>
          </w:p>
          <w:p w14:paraId="4227C6B5" w14:textId="11023871" w:rsidR="00B4005D" w:rsidRPr="007D01FC" w:rsidRDefault="00B4005D" w:rsidP="007D01FC">
            <w:pPr>
              <w:jc w:val="center"/>
              <w:rPr>
                <w:rFonts w:ascii="Linkpen 1a Print" w:hAnsi="Linkpen 1a Print"/>
                <w:b/>
                <w:bCs/>
                <w:sz w:val="18"/>
                <w:szCs w:val="18"/>
              </w:rPr>
            </w:pPr>
            <w:r w:rsidRPr="007D01FC">
              <w:rPr>
                <w:rFonts w:ascii="Linkpen 1a Print" w:hAnsi="Linkpen 1a Print"/>
                <w:color w:val="0070C0"/>
                <w:sz w:val="16"/>
                <w:szCs w:val="16"/>
              </w:rPr>
              <w:t>Links to Careers: Singer, musician, popstar</w:t>
            </w:r>
          </w:p>
        </w:tc>
        <w:tc>
          <w:tcPr>
            <w:tcW w:w="994" w:type="dxa"/>
          </w:tcPr>
          <w:p w14:paraId="1D3C0937" w14:textId="77777777" w:rsidR="00B4005D" w:rsidRPr="007D01FC" w:rsidRDefault="00B4005D" w:rsidP="007D01FC">
            <w:pPr>
              <w:pStyle w:val="TableParagraph"/>
              <w:ind w:left="12"/>
              <w:rPr>
                <w:rFonts w:ascii="Linkpen 1a Print" w:hAnsi="Linkpen 1a Print"/>
                <w:spacing w:val="-5"/>
                <w:sz w:val="18"/>
                <w:szCs w:val="18"/>
              </w:rPr>
            </w:pPr>
          </w:p>
          <w:p w14:paraId="233A455E" w14:textId="77777777" w:rsidR="00B4005D" w:rsidRPr="007D01FC" w:rsidRDefault="00B4005D" w:rsidP="007D01FC">
            <w:pPr>
              <w:pStyle w:val="TableParagraph"/>
              <w:ind w:left="12"/>
              <w:rPr>
                <w:rFonts w:ascii="Linkpen 1a Print" w:hAnsi="Linkpen 1a Print"/>
                <w:spacing w:val="-5"/>
                <w:sz w:val="18"/>
                <w:szCs w:val="18"/>
              </w:rPr>
            </w:pPr>
          </w:p>
          <w:p w14:paraId="0D83FE71" w14:textId="77777777" w:rsidR="00B4005D" w:rsidRPr="007D01FC" w:rsidRDefault="00B4005D" w:rsidP="007D01FC">
            <w:pPr>
              <w:pStyle w:val="TableParagraph"/>
              <w:ind w:left="12"/>
              <w:rPr>
                <w:rFonts w:ascii="Linkpen 1a Print" w:hAnsi="Linkpen 1a Print"/>
                <w:spacing w:val="-5"/>
                <w:sz w:val="18"/>
                <w:szCs w:val="18"/>
              </w:rPr>
            </w:pPr>
          </w:p>
          <w:p w14:paraId="0AFEF2B0" w14:textId="79F6ADBA" w:rsidR="00B4005D" w:rsidRPr="007D01FC" w:rsidRDefault="00B4005D" w:rsidP="007D01FC">
            <w:pPr>
              <w:pStyle w:val="TableParagraph"/>
              <w:ind w:left="12"/>
              <w:rPr>
                <w:rFonts w:ascii="Linkpen 1a Print" w:hAnsi="Linkpen 1a Print"/>
                <w:sz w:val="18"/>
                <w:szCs w:val="18"/>
              </w:rPr>
            </w:pPr>
            <w:r w:rsidRPr="007D01FC">
              <w:rPr>
                <w:rFonts w:ascii="Linkpen 1a Print" w:hAnsi="Linkpen 1a Print"/>
                <w:spacing w:val="-5"/>
                <w:sz w:val="18"/>
                <w:szCs w:val="18"/>
              </w:rPr>
              <w:t>KS2</w:t>
            </w:r>
          </w:p>
        </w:tc>
        <w:tc>
          <w:tcPr>
            <w:tcW w:w="1277" w:type="dxa"/>
          </w:tcPr>
          <w:p w14:paraId="6F9D0C3C" w14:textId="77777777" w:rsidR="00B4005D" w:rsidRPr="007D01FC" w:rsidRDefault="00B4005D" w:rsidP="007D01FC">
            <w:pPr>
              <w:pStyle w:val="TableParagraph"/>
              <w:ind w:left="26" w:right="24"/>
              <w:rPr>
                <w:rFonts w:ascii="Linkpen 1a Print" w:hAnsi="Linkpen 1a Print"/>
                <w:sz w:val="18"/>
                <w:szCs w:val="18"/>
              </w:rPr>
            </w:pPr>
          </w:p>
          <w:p w14:paraId="76EB41A5" w14:textId="77777777" w:rsidR="00B4005D" w:rsidRPr="007D01FC" w:rsidRDefault="00B4005D" w:rsidP="007D01FC">
            <w:pPr>
              <w:pStyle w:val="TableParagraph"/>
              <w:ind w:left="26" w:right="24"/>
              <w:rPr>
                <w:rFonts w:ascii="Linkpen 1a Print" w:hAnsi="Linkpen 1a Print"/>
                <w:sz w:val="18"/>
                <w:szCs w:val="18"/>
              </w:rPr>
            </w:pPr>
          </w:p>
          <w:p w14:paraId="3A424DB4" w14:textId="77777777" w:rsidR="00B4005D" w:rsidRPr="007D01FC" w:rsidRDefault="00B4005D" w:rsidP="007D01FC">
            <w:pPr>
              <w:pStyle w:val="TableParagraph"/>
              <w:ind w:left="26" w:right="24"/>
              <w:rPr>
                <w:rFonts w:ascii="Linkpen 1a Print" w:hAnsi="Linkpen 1a Print"/>
                <w:sz w:val="18"/>
                <w:szCs w:val="18"/>
              </w:rPr>
            </w:pPr>
          </w:p>
          <w:p w14:paraId="71B0F0BF" w14:textId="1CABC87C" w:rsidR="00B4005D" w:rsidRPr="007D01FC" w:rsidRDefault="00B4005D" w:rsidP="007D01FC">
            <w:pPr>
              <w:pStyle w:val="TableParagraph"/>
              <w:ind w:left="26" w:right="24"/>
              <w:rPr>
                <w:rFonts w:ascii="Linkpen 1a Print" w:hAnsi="Linkpen 1a Print"/>
                <w:sz w:val="18"/>
                <w:szCs w:val="18"/>
              </w:rPr>
            </w:pPr>
            <w:r w:rsidRPr="007D01FC">
              <w:rPr>
                <w:rFonts w:ascii="Linkpen 1a Print" w:hAnsi="Linkpen 1a Print"/>
                <w:sz w:val="18"/>
                <w:szCs w:val="18"/>
              </w:rPr>
              <w:t>Front Office</w:t>
            </w:r>
          </w:p>
        </w:tc>
      </w:tr>
      <w:tr w:rsidR="00B4005D" w:rsidRPr="00241B88" w14:paraId="606D84D8" w14:textId="77777777" w:rsidTr="64627F54">
        <w:trPr>
          <w:trHeight w:val="1218"/>
        </w:trPr>
        <w:tc>
          <w:tcPr>
            <w:tcW w:w="1272" w:type="dxa"/>
          </w:tcPr>
          <w:p w14:paraId="7C2272F2" w14:textId="77777777" w:rsidR="00B4005D" w:rsidRPr="007D01FC" w:rsidRDefault="00B4005D" w:rsidP="007D01FC">
            <w:pPr>
              <w:jc w:val="center"/>
              <w:rPr>
                <w:rFonts w:ascii="Linkpen 1a Print" w:hAnsi="Linkpen 1a Print"/>
                <w:sz w:val="18"/>
                <w:szCs w:val="18"/>
              </w:rPr>
            </w:pPr>
            <w:r w:rsidRPr="007D01FC">
              <w:rPr>
                <w:rFonts w:ascii="Linkpen 1a Print" w:hAnsi="Linkpen 1a Print"/>
                <w:sz w:val="18"/>
                <w:szCs w:val="18"/>
              </w:rPr>
              <w:t>Wednesday</w:t>
            </w:r>
          </w:p>
          <w:p w14:paraId="50A0AE6A" w14:textId="77777777" w:rsidR="00B4005D" w:rsidRPr="007D01FC" w:rsidRDefault="00B4005D" w:rsidP="007D01FC">
            <w:pPr>
              <w:jc w:val="center"/>
              <w:rPr>
                <w:rFonts w:ascii="Linkpen 1a Print" w:hAnsi="Linkpen 1a Print"/>
                <w:sz w:val="18"/>
                <w:szCs w:val="18"/>
              </w:rPr>
            </w:pPr>
            <w:r w:rsidRPr="007D01FC">
              <w:rPr>
                <w:rFonts w:ascii="Linkpen 1a Print" w:hAnsi="Linkpen 1a Print"/>
                <w:sz w:val="18"/>
                <w:szCs w:val="18"/>
              </w:rPr>
              <w:t>3:15-4:15</w:t>
            </w:r>
          </w:p>
          <w:p w14:paraId="3F500621" w14:textId="77777777" w:rsidR="00B4005D" w:rsidRPr="007D01FC" w:rsidRDefault="00B4005D" w:rsidP="007D01FC">
            <w:pPr>
              <w:jc w:val="center"/>
              <w:rPr>
                <w:rFonts w:ascii="Linkpen 1a Print" w:hAnsi="Linkpen 1a Print"/>
                <w:sz w:val="18"/>
                <w:szCs w:val="18"/>
              </w:rPr>
            </w:pPr>
          </w:p>
          <w:p w14:paraId="3656B9AB" w14:textId="4E0525CB" w:rsidR="00B4005D" w:rsidRPr="007D01FC" w:rsidRDefault="00B4005D" w:rsidP="007D01FC">
            <w:pPr>
              <w:pStyle w:val="TableParagraph"/>
              <w:ind w:right="233"/>
              <w:rPr>
                <w:rFonts w:ascii="Linkpen 1a Print" w:hAnsi="Linkpen 1a Print"/>
                <w:sz w:val="13"/>
                <w:szCs w:val="13"/>
              </w:rPr>
            </w:pPr>
          </w:p>
        </w:tc>
        <w:tc>
          <w:tcPr>
            <w:tcW w:w="5952" w:type="dxa"/>
          </w:tcPr>
          <w:p w14:paraId="7C07EFDC" w14:textId="77777777" w:rsidR="00B4005D" w:rsidRPr="007D01FC" w:rsidRDefault="00B4005D" w:rsidP="007D01FC">
            <w:pPr>
              <w:jc w:val="center"/>
              <w:rPr>
                <w:rFonts w:ascii="Linkpen 1a Print" w:hAnsi="Linkpen 1a Print"/>
                <w:b/>
                <w:bCs/>
                <w:sz w:val="18"/>
                <w:szCs w:val="18"/>
              </w:rPr>
            </w:pPr>
            <w:r w:rsidRPr="007D01FC">
              <w:rPr>
                <w:rFonts w:ascii="Linkpen 1a Print" w:hAnsi="Linkpen 1a Print"/>
                <w:b/>
                <w:bCs/>
                <w:sz w:val="18"/>
                <w:szCs w:val="18"/>
              </w:rPr>
              <w:t>Drama Club Stoke</w:t>
            </w:r>
          </w:p>
          <w:p w14:paraId="5789BCE3" w14:textId="77777777" w:rsidR="00B4005D" w:rsidRPr="007D01FC" w:rsidRDefault="00B4005D" w:rsidP="007D01FC">
            <w:pPr>
              <w:jc w:val="center"/>
              <w:rPr>
                <w:rFonts w:ascii="Linkpen 1a Print" w:hAnsi="Linkpen 1a Print"/>
              </w:rPr>
            </w:pPr>
            <w:r w:rsidRPr="007D01FC">
              <w:rPr>
                <w:rFonts w:ascii="Linkpen 1a Print" w:eastAsia="Linkpen 1a Print" w:hAnsi="Linkpen 1a Print" w:cs="Linkpen 1a Print"/>
                <w:color w:val="000000" w:themeColor="text1"/>
                <w:sz w:val="18"/>
                <w:szCs w:val="18"/>
              </w:rPr>
              <w:t>Fancy yourself the next star of stage or screen? Drama Club is where children build confidence, spark their imagination, and find their voice. Through fun drama games, improvisation, mime, and sketch work, they learn to express themselves, speak clearly, and work as part of a team — all while having a great time.</w:t>
            </w:r>
          </w:p>
          <w:p w14:paraId="70648C26" w14:textId="5A2034F1" w:rsidR="00B4005D" w:rsidRPr="007D01FC" w:rsidRDefault="00B4005D" w:rsidP="007D01FC">
            <w:pPr>
              <w:pStyle w:val="TableParagraph"/>
              <w:spacing w:before="2" w:line="223" w:lineRule="exact"/>
              <w:ind w:right="89"/>
              <w:rPr>
                <w:rFonts w:ascii="Linkpen 1a Print" w:hAnsi="Linkpen 1a Print"/>
                <w:sz w:val="18"/>
                <w:szCs w:val="18"/>
              </w:rPr>
            </w:pPr>
            <w:r w:rsidRPr="007D01FC">
              <w:rPr>
                <w:rFonts w:ascii="Linkpen 1a Print" w:hAnsi="Linkpen 1a Print"/>
                <w:color w:val="0070C0"/>
                <w:sz w:val="18"/>
                <w:szCs w:val="18"/>
              </w:rPr>
              <w:t>Links to Careers: Actor, director, screenwriter</w:t>
            </w:r>
          </w:p>
        </w:tc>
        <w:tc>
          <w:tcPr>
            <w:tcW w:w="994" w:type="dxa"/>
          </w:tcPr>
          <w:p w14:paraId="209BF1A5" w14:textId="77777777" w:rsidR="00B4005D" w:rsidRPr="007D01FC" w:rsidRDefault="00B4005D" w:rsidP="007D01FC">
            <w:pPr>
              <w:pStyle w:val="TableParagraph"/>
              <w:rPr>
                <w:rFonts w:ascii="Linkpen 1a Print" w:hAnsi="Linkpen 1a Print"/>
                <w:sz w:val="18"/>
                <w:szCs w:val="18"/>
              </w:rPr>
            </w:pPr>
            <w:r w:rsidRPr="007D01FC">
              <w:rPr>
                <w:rFonts w:ascii="Linkpen 1a Print" w:hAnsi="Linkpen 1a Print"/>
                <w:sz w:val="18"/>
                <w:szCs w:val="18"/>
              </w:rPr>
              <w:t>KS2</w:t>
            </w:r>
          </w:p>
          <w:p w14:paraId="53128261" w14:textId="19921698" w:rsidR="00B4005D" w:rsidRPr="007D01FC" w:rsidRDefault="00B4005D" w:rsidP="007D01FC">
            <w:pPr>
              <w:pStyle w:val="TableParagraph"/>
              <w:ind w:left="0"/>
              <w:rPr>
                <w:rFonts w:ascii="Linkpen 1a Print" w:hAnsi="Linkpen 1a Print"/>
                <w:spacing w:val="-5"/>
                <w:sz w:val="18"/>
                <w:szCs w:val="18"/>
              </w:rPr>
            </w:pPr>
            <w:r w:rsidRPr="007D01FC">
              <w:rPr>
                <w:rFonts w:ascii="Linkpen 1a Print" w:hAnsi="Linkpen 1a Print"/>
                <w:sz w:val="18"/>
                <w:szCs w:val="18"/>
              </w:rPr>
              <w:t>(limited places payable fee)</w:t>
            </w:r>
          </w:p>
        </w:tc>
        <w:tc>
          <w:tcPr>
            <w:tcW w:w="1277" w:type="dxa"/>
          </w:tcPr>
          <w:p w14:paraId="14797BEB" w14:textId="77777777" w:rsidR="00B4005D" w:rsidRPr="007D01FC" w:rsidRDefault="00B4005D" w:rsidP="007D01FC">
            <w:pPr>
              <w:pStyle w:val="TableParagraph"/>
              <w:rPr>
                <w:rFonts w:ascii="Linkpen 1a Print" w:hAnsi="Linkpen 1a Print"/>
                <w:sz w:val="18"/>
                <w:szCs w:val="18"/>
              </w:rPr>
            </w:pPr>
          </w:p>
          <w:p w14:paraId="1393B0C7" w14:textId="77777777" w:rsidR="00B4005D" w:rsidRPr="007D01FC" w:rsidRDefault="00B4005D" w:rsidP="007D01FC">
            <w:pPr>
              <w:pStyle w:val="TableParagraph"/>
              <w:rPr>
                <w:rFonts w:ascii="Linkpen 1a Print" w:hAnsi="Linkpen 1a Print"/>
                <w:sz w:val="18"/>
                <w:szCs w:val="18"/>
              </w:rPr>
            </w:pPr>
          </w:p>
          <w:p w14:paraId="23F183EF" w14:textId="77777777" w:rsidR="00B4005D" w:rsidRPr="007D01FC" w:rsidRDefault="00B4005D" w:rsidP="007D01FC">
            <w:pPr>
              <w:pStyle w:val="TableParagraph"/>
              <w:rPr>
                <w:rFonts w:ascii="Linkpen 1a Print" w:hAnsi="Linkpen 1a Print"/>
                <w:sz w:val="18"/>
                <w:szCs w:val="18"/>
              </w:rPr>
            </w:pPr>
          </w:p>
          <w:p w14:paraId="035F1FCD" w14:textId="77777777" w:rsidR="00B4005D" w:rsidRPr="007D01FC" w:rsidRDefault="00B4005D" w:rsidP="007D01FC">
            <w:pPr>
              <w:pStyle w:val="TableParagraph"/>
              <w:rPr>
                <w:rFonts w:ascii="Linkpen 1a Print" w:hAnsi="Linkpen 1a Print"/>
                <w:sz w:val="18"/>
                <w:szCs w:val="18"/>
              </w:rPr>
            </w:pPr>
          </w:p>
          <w:p w14:paraId="1299C43A" w14:textId="7353A2E2" w:rsidR="00B4005D" w:rsidRPr="007D01FC" w:rsidRDefault="00B4005D" w:rsidP="007D01FC">
            <w:pPr>
              <w:pStyle w:val="TableParagraph"/>
              <w:ind w:left="0" w:right="24"/>
              <w:rPr>
                <w:rFonts w:ascii="Linkpen 1a Print" w:hAnsi="Linkpen 1a Print"/>
                <w:sz w:val="18"/>
                <w:szCs w:val="18"/>
              </w:rPr>
            </w:pPr>
            <w:r w:rsidRPr="007D01FC">
              <w:rPr>
                <w:rFonts w:ascii="Linkpen 1a Print" w:hAnsi="Linkpen 1a Print"/>
                <w:sz w:val="18"/>
                <w:szCs w:val="18"/>
              </w:rPr>
              <w:t>Front office</w:t>
            </w:r>
          </w:p>
        </w:tc>
      </w:tr>
      <w:tr w:rsidR="00B4005D" w:rsidRPr="00241B88" w14:paraId="0F8AD4F1" w14:textId="77777777" w:rsidTr="64627F54">
        <w:trPr>
          <w:trHeight w:val="1218"/>
        </w:trPr>
        <w:tc>
          <w:tcPr>
            <w:tcW w:w="1272" w:type="dxa"/>
          </w:tcPr>
          <w:p w14:paraId="24F18E53" w14:textId="77777777" w:rsidR="00B4005D" w:rsidRPr="007D01FC" w:rsidRDefault="00B4005D" w:rsidP="007D01FC">
            <w:pPr>
              <w:jc w:val="center"/>
              <w:rPr>
                <w:rFonts w:ascii="Linkpen 1a Print" w:hAnsi="Linkpen 1a Print"/>
                <w:sz w:val="18"/>
                <w:szCs w:val="18"/>
              </w:rPr>
            </w:pPr>
            <w:r w:rsidRPr="007D01FC">
              <w:rPr>
                <w:rFonts w:ascii="Linkpen 1a Print" w:hAnsi="Linkpen 1a Print"/>
                <w:sz w:val="18"/>
                <w:szCs w:val="18"/>
              </w:rPr>
              <w:t>Thursday</w:t>
            </w:r>
          </w:p>
          <w:p w14:paraId="0FB78278" w14:textId="61EDD68C" w:rsidR="00B4005D" w:rsidRPr="007D01FC" w:rsidRDefault="00B4005D" w:rsidP="007D01FC">
            <w:pPr>
              <w:jc w:val="center"/>
              <w:rPr>
                <w:rFonts w:ascii="Linkpen 1a Print" w:hAnsi="Linkpen 1a Print"/>
                <w:spacing w:val="-2"/>
                <w:sz w:val="18"/>
                <w:szCs w:val="18"/>
              </w:rPr>
            </w:pPr>
            <w:r w:rsidRPr="007D01FC">
              <w:rPr>
                <w:rFonts w:ascii="Linkpen 1a Print" w:hAnsi="Linkpen 1a Print"/>
                <w:sz w:val="18"/>
                <w:szCs w:val="18"/>
              </w:rPr>
              <w:t>3:15 – 4:00</w:t>
            </w:r>
          </w:p>
        </w:tc>
        <w:tc>
          <w:tcPr>
            <w:tcW w:w="5952" w:type="dxa"/>
          </w:tcPr>
          <w:p w14:paraId="25D1D315" w14:textId="77777777" w:rsidR="00B4005D" w:rsidRPr="007D01FC" w:rsidRDefault="00B4005D" w:rsidP="007D01FC">
            <w:pPr>
              <w:jc w:val="center"/>
              <w:rPr>
                <w:rFonts w:ascii="Linkpen 1a Print" w:hAnsi="Linkpen 1a Print"/>
                <w:b/>
                <w:bCs/>
                <w:sz w:val="18"/>
                <w:szCs w:val="18"/>
              </w:rPr>
            </w:pPr>
            <w:r w:rsidRPr="007D01FC">
              <w:rPr>
                <w:rFonts w:ascii="Linkpen 1a Print" w:hAnsi="Linkpen 1a Print"/>
                <w:b/>
                <w:bCs/>
                <w:sz w:val="18"/>
                <w:szCs w:val="18"/>
              </w:rPr>
              <w:t>Football club – Mr Greathead</w:t>
            </w:r>
          </w:p>
          <w:p w14:paraId="7D9B9216" w14:textId="77777777" w:rsidR="00B4005D" w:rsidRPr="007D01FC" w:rsidRDefault="00B4005D" w:rsidP="007D01FC">
            <w:pPr>
              <w:jc w:val="center"/>
              <w:rPr>
                <w:rFonts w:ascii="Linkpen 1a Print" w:hAnsi="Linkpen 1a Print"/>
                <w:sz w:val="18"/>
                <w:szCs w:val="18"/>
              </w:rPr>
            </w:pPr>
            <w:r w:rsidRPr="007D01FC">
              <w:rPr>
                <w:rFonts w:ascii="Linkpen 1a Print" w:hAnsi="Linkpen 1a Print"/>
                <w:sz w:val="18"/>
                <w:szCs w:val="18"/>
              </w:rPr>
              <w:t>Are you striving to be a premier League football or just love to be active? At football club, you can achieve both. From learning the basics of football to adapting and playing as team, this club will be for you.</w:t>
            </w:r>
          </w:p>
          <w:p w14:paraId="256B1CA2" w14:textId="54403E71" w:rsidR="00B4005D" w:rsidRPr="007D01FC" w:rsidRDefault="00B4005D" w:rsidP="007D01FC">
            <w:pPr>
              <w:jc w:val="center"/>
              <w:rPr>
                <w:rFonts w:ascii="Linkpen 1a Print" w:hAnsi="Linkpen 1a Print"/>
                <w:color w:val="0070C0"/>
                <w:sz w:val="18"/>
                <w:szCs w:val="18"/>
              </w:rPr>
            </w:pPr>
            <w:r w:rsidRPr="007D01FC">
              <w:rPr>
                <w:rFonts w:ascii="Linkpen 1a Print" w:hAnsi="Linkpen 1a Print"/>
                <w:color w:val="0070C0"/>
                <w:sz w:val="18"/>
                <w:szCs w:val="18"/>
              </w:rPr>
              <w:t>Links to Careers: Footballer, Athlete, Coach</w:t>
            </w:r>
          </w:p>
        </w:tc>
        <w:tc>
          <w:tcPr>
            <w:tcW w:w="994" w:type="dxa"/>
          </w:tcPr>
          <w:p w14:paraId="3FA856D5" w14:textId="77777777" w:rsidR="00B4005D" w:rsidRPr="007D01FC" w:rsidRDefault="00B4005D" w:rsidP="007D01FC">
            <w:pPr>
              <w:pStyle w:val="TableParagraph"/>
              <w:ind w:left="12"/>
              <w:rPr>
                <w:rFonts w:ascii="Linkpen 1a Print" w:hAnsi="Linkpen 1a Print"/>
                <w:spacing w:val="-5"/>
                <w:sz w:val="18"/>
                <w:szCs w:val="18"/>
              </w:rPr>
            </w:pPr>
          </w:p>
          <w:p w14:paraId="381804CB" w14:textId="77777777" w:rsidR="00B4005D" w:rsidRPr="007D01FC" w:rsidRDefault="00B4005D" w:rsidP="007D01FC">
            <w:pPr>
              <w:pStyle w:val="TableParagraph"/>
              <w:ind w:left="12"/>
              <w:rPr>
                <w:rFonts w:ascii="Linkpen 1a Print" w:hAnsi="Linkpen 1a Print"/>
                <w:spacing w:val="-5"/>
                <w:sz w:val="18"/>
                <w:szCs w:val="18"/>
              </w:rPr>
            </w:pPr>
          </w:p>
          <w:p w14:paraId="0C7CAA4E" w14:textId="77777777" w:rsidR="00B4005D" w:rsidRPr="007D01FC" w:rsidRDefault="00B4005D" w:rsidP="007D01FC">
            <w:pPr>
              <w:pStyle w:val="TableParagraph"/>
              <w:ind w:left="12"/>
              <w:rPr>
                <w:rFonts w:ascii="Linkpen 1a Print" w:hAnsi="Linkpen 1a Print"/>
                <w:spacing w:val="-5"/>
                <w:sz w:val="18"/>
                <w:szCs w:val="18"/>
              </w:rPr>
            </w:pPr>
          </w:p>
          <w:p w14:paraId="0ECB1DAC" w14:textId="259E1B8C" w:rsidR="00B4005D" w:rsidRPr="007D01FC" w:rsidRDefault="00B4005D" w:rsidP="007D01FC">
            <w:pPr>
              <w:pStyle w:val="TableParagraph"/>
              <w:ind w:left="12"/>
              <w:rPr>
                <w:rFonts w:ascii="Linkpen 1a Print" w:hAnsi="Linkpen 1a Print"/>
                <w:spacing w:val="-5"/>
                <w:sz w:val="18"/>
                <w:szCs w:val="18"/>
              </w:rPr>
            </w:pPr>
            <w:r w:rsidRPr="007D01FC">
              <w:rPr>
                <w:rFonts w:ascii="Linkpen 1a Print" w:hAnsi="Linkpen 1a Print"/>
                <w:spacing w:val="-5"/>
                <w:sz w:val="18"/>
                <w:szCs w:val="18"/>
              </w:rPr>
              <w:t>Y5/6</w:t>
            </w:r>
          </w:p>
        </w:tc>
        <w:tc>
          <w:tcPr>
            <w:tcW w:w="1277" w:type="dxa"/>
          </w:tcPr>
          <w:p w14:paraId="3D939FF4" w14:textId="77777777" w:rsidR="00B4005D" w:rsidRPr="007D01FC" w:rsidRDefault="00B4005D" w:rsidP="007D01FC">
            <w:pPr>
              <w:pStyle w:val="TableParagraph"/>
              <w:ind w:left="26" w:right="24"/>
              <w:rPr>
                <w:rFonts w:ascii="Linkpen 1a Print" w:hAnsi="Linkpen 1a Print"/>
                <w:sz w:val="18"/>
                <w:szCs w:val="18"/>
              </w:rPr>
            </w:pPr>
          </w:p>
          <w:p w14:paraId="636C222A" w14:textId="77777777" w:rsidR="00B4005D" w:rsidRPr="007D01FC" w:rsidRDefault="00B4005D" w:rsidP="007D01FC">
            <w:pPr>
              <w:pStyle w:val="TableParagraph"/>
              <w:ind w:left="26" w:right="24"/>
              <w:rPr>
                <w:rFonts w:ascii="Linkpen 1a Print" w:hAnsi="Linkpen 1a Print"/>
                <w:sz w:val="18"/>
                <w:szCs w:val="18"/>
              </w:rPr>
            </w:pPr>
          </w:p>
          <w:p w14:paraId="46678CE2" w14:textId="77777777" w:rsidR="00B4005D" w:rsidRPr="007D01FC" w:rsidRDefault="00B4005D" w:rsidP="007D01FC">
            <w:pPr>
              <w:pStyle w:val="TableParagraph"/>
              <w:ind w:left="26" w:right="24"/>
              <w:rPr>
                <w:rFonts w:ascii="Linkpen 1a Print" w:hAnsi="Linkpen 1a Print"/>
                <w:sz w:val="18"/>
                <w:szCs w:val="18"/>
              </w:rPr>
            </w:pPr>
          </w:p>
          <w:p w14:paraId="5050E33C" w14:textId="0D949BF6" w:rsidR="00B4005D" w:rsidRPr="007D01FC" w:rsidRDefault="00B4005D" w:rsidP="007D01FC">
            <w:pPr>
              <w:pStyle w:val="TableParagraph"/>
              <w:ind w:left="26" w:right="24"/>
              <w:rPr>
                <w:rFonts w:ascii="Linkpen 1a Print" w:hAnsi="Linkpen 1a Print"/>
                <w:sz w:val="18"/>
                <w:szCs w:val="18"/>
              </w:rPr>
            </w:pPr>
            <w:r w:rsidRPr="007D01FC">
              <w:rPr>
                <w:rFonts w:ascii="Linkpen 1a Print" w:hAnsi="Linkpen 1a Print"/>
                <w:sz w:val="18"/>
                <w:szCs w:val="18"/>
              </w:rPr>
              <w:t>Front Office</w:t>
            </w:r>
          </w:p>
        </w:tc>
      </w:tr>
      <w:tr w:rsidR="00B4005D" w:rsidRPr="00241B88" w14:paraId="264D29A8" w14:textId="77777777" w:rsidTr="64627F54">
        <w:trPr>
          <w:trHeight w:val="1223"/>
        </w:trPr>
        <w:tc>
          <w:tcPr>
            <w:tcW w:w="1272" w:type="dxa"/>
          </w:tcPr>
          <w:p w14:paraId="52242197" w14:textId="77777777" w:rsidR="00B4005D" w:rsidRPr="007D01FC" w:rsidRDefault="00B4005D" w:rsidP="007D01FC">
            <w:pPr>
              <w:jc w:val="center"/>
              <w:rPr>
                <w:rFonts w:ascii="Linkpen 1a Print" w:hAnsi="Linkpen 1a Print"/>
                <w:sz w:val="18"/>
                <w:szCs w:val="18"/>
              </w:rPr>
            </w:pPr>
            <w:r w:rsidRPr="007D01FC">
              <w:rPr>
                <w:rFonts w:ascii="Linkpen 1a Print" w:hAnsi="Linkpen 1a Print"/>
                <w:sz w:val="18"/>
                <w:szCs w:val="18"/>
              </w:rPr>
              <w:t>Thursday</w:t>
            </w:r>
          </w:p>
          <w:p w14:paraId="07547A01" w14:textId="4F298A47" w:rsidR="00B4005D" w:rsidRPr="007D01FC" w:rsidRDefault="00B4005D" w:rsidP="007D01FC">
            <w:pPr>
              <w:pStyle w:val="TableParagraph"/>
              <w:ind w:right="237"/>
              <w:rPr>
                <w:rFonts w:ascii="Linkpen 1a Print" w:hAnsi="Linkpen 1a Print"/>
                <w:sz w:val="18"/>
                <w:szCs w:val="18"/>
              </w:rPr>
            </w:pPr>
            <w:r w:rsidRPr="007D01FC">
              <w:rPr>
                <w:rFonts w:ascii="Linkpen 1a Print" w:hAnsi="Linkpen 1a Print"/>
                <w:sz w:val="18"/>
                <w:szCs w:val="18"/>
              </w:rPr>
              <w:t>3:15 – 4:00</w:t>
            </w:r>
          </w:p>
        </w:tc>
        <w:tc>
          <w:tcPr>
            <w:tcW w:w="5952" w:type="dxa"/>
          </w:tcPr>
          <w:p w14:paraId="3CA0E89A" w14:textId="06BF34BC" w:rsidR="00B4005D" w:rsidRPr="007D01FC" w:rsidRDefault="00B4005D" w:rsidP="007D01FC">
            <w:pPr>
              <w:jc w:val="center"/>
              <w:rPr>
                <w:rFonts w:ascii="Linkpen 1a Print" w:hAnsi="Linkpen 1a Print"/>
                <w:b/>
                <w:bCs/>
                <w:sz w:val="18"/>
                <w:szCs w:val="18"/>
              </w:rPr>
            </w:pPr>
            <w:r w:rsidRPr="007D01FC">
              <w:rPr>
                <w:rFonts w:ascii="Linkpen 1a Print" w:hAnsi="Linkpen 1a Print"/>
                <w:b/>
                <w:bCs/>
                <w:sz w:val="18"/>
                <w:szCs w:val="18"/>
              </w:rPr>
              <w:t>Lego Club</w:t>
            </w:r>
          </w:p>
          <w:p w14:paraId="4B596ADC" w14:textId="7056B66F" w:rsidR="00B4005D" w:rsidRPr="007D01FC" w:rsidRDefault="00B4005D" w:rsidP="007D01FC">
            <w:pPr>
              <w:jc w:val="center"/>
              <w:rPr>
                <w:rFonts w:ascii="Linkpen 1a Print" w:hAnsi="Linkpen 1a Print"/>
                <w:sz w:val="18"/>
                <w:szCs w:val="18"/>
              </w:rPr>
            </w:pPr>
            <w:r w:rsidRPr="007D01FC">
              <w:rPr>
                <w:rFonts w:ascii="Linkpen 1a Print" w:hAnsi="Linkpen 1a Print"/>
                <w:sz w:val="18"/>
                <w:szCs w:val="18"/>
              </w:rPr>
              <w:t>Ready to build, create and imagine? In Lego club, you can get hands on with lots of different bricks, build amazing creations, work as a team and solve problems.</w:t>
            </w:r>
          </w:p>
          <w:p w14:paraId="4F944A16" w14:textId="49A1AB9F" w:rsidR="00B4005D" w:rsidRPr="007D01FC" w:rsidRDefault="00B4005D" w:rsidP="007D01FC">
            <w:pPr>
              <w:jc w:val="center"/>
              <w:rPr>
                <w:rFonts w:ascii="Linkpen 1a Print" w:hAnsi="Linkpen 1a Print"/>
                <w:sz w:val="18"/>
                <w:szCs w:val="18"/>
              </w:rPr>
            </w:pPr>
            <w:r w:rsidRPr="007D01FC">
              <w:rPr>
                <w:rFonts w:ascii="Linkpen 1a Print" w:hAnsi="Linkpen 1a Print"/>
                <w:color w:val="0070C0"/>
                <w:sz w:val="18"/>
                <w:szCs w:val="18"/>
              </w:rPr>
              <w:t>Links to Careers: Designer, Engineer and Builder.</w:t>
            </w:r>
          </w:p>
        </w:tc>
        <w:tc>
          <w:tcPr>
            <w:tcW w:w="994" w:type="dxa"/>
          </w:tcPr>
          <w:p w14:paraId="637805D2" w14:textId="77777777" w:rsidR="00B4005D" w:rsidRPr="007D01FC" w:rsidRDefault="00B4005D" w:rsidP="007D01FC">
            <w:pPr>
              <w:pStyle w:val="TableParagraph"/>
              <w:ind w:left="12"/>
              <w:rPr>
                <w:rFonts w:ascii="Linkpen 1a Print" w:hAnsi="Linkpen 1a Print"/>
                <w:spacing w:val="-5"/>
                <w:sz w:val="18"/>
                <w:szCs w:val="18"/>
              </w:rPr>
            </w:pPr>
          </w:p>
          <w:p w14:paraId="463F29E8" w14:textId="77777777" w:rsidR="00B4005D" w:rsidRPr="007D01FC" w:rsidRDefault="00B4005D" w:rsidP="007D01FC">
            <w:pPr>
              <w:pStyle w:val="TableParagraph"/>
              <w:ind w:left="12"/>
              <w:rPr>
                <w:rFonts w:ascii="Linkpen 1a Print" w:hAnsi="Linkpen 1a Print"/>
                <w:spacing w:val="-5"/>
                <w:sz w:val="18"/>
                <w:szCs w:val="18"/>
              </w:rPr>
            </w:pPr>
          </w:p>
          <w:p w14:paraId="3B7B4B86" w14:textId="77777777" w:rsidR="00B4005D" w:rsidRPr="007D01FC" w:rsidRDefault="00B4005D" w:rsidP="007D01FC">
            <w:pPr>
              <w:pStyle w:val="TableParagraph"/>
              <w:ind w:left="12"/>
              <w:rPr>
                <w:rFonts w:ascii="Linkpen 1a Print" w:hAnsi="Linkpen 1a Print"/>
                <w:spacing w:val="-5"/>
                <w:sz w:val="18"/>
                <w:szCs w:val="18"/>
              </w:rPr>
            </w:pPr>
          </w:p>
          <w:p w14:paraId="78C422CF" w14:textId="1A3E50BB" w:rsidR="00B4005D" w:rsidRPr="007D01FC" w:rsidRDefault="00B4005D" w:rsidP="007D01FC">
            <w:pPr>
              <w:pStyle w:val="TableParagraph"/>
              <w:ind w:left="12"/>
              <w:rPr>
                <w:rFonts w:ascii="Linkpen 1a Print" w:hAnsi="Linkpen 1a Print"/>
                <w:sz w:val="18"/>
                <w:szCs w:val="18"/>
              </w:rPr>
            </w:pPr>
            <w:r w:rsidRPr="007D01FC">
              <w:rPr>
                <w:rFonts w:ascii="Linkpen 1a Print" w:hAnsi="Linkpen 1a Print"/>
                <w:spacing w:val="-5"/>
                <w:sz w:val="18"/>
                <w:szCs w:val="18"/>
              </w:rPr>
              <w:t>Y3/4</w:t>
            </w:r>
          </w:p>
        </w:tc>
        <w:tc>
          <w:tcPr>
            <w:tcW w:w="1277" w:type="dxa"/>
          </w:tcPr>
          <w:p w14:paraId="3A0FF5F2" w14:textId="77777777" w:rsidR="00B4005D" w:rsidRPr="007D01FC" w:rsidRDefault="00B4005D" w:rsidP="007D01FC">
            <w:pPr>
              <w:pStyle w:val="TableParagraph"/>
              <w:ind w:left="26" w:right="22"/>
              <w:rPr>
                <w:rFonts w:ascii="Linkpen 1a Print" w:hAnsi="Linkpen 1a Print"/>
                <w:sz w:val="18"/>
                <w:szCs w:val="18"/>
              </w:rPr>
            </w:pPr>
          </w:p>
          <w:p w14:paraId="5630AD66" w14:textId="77777777" w:rsidR="00B4005D" w:rsidRPr="007D01FC" w:rsidRDefault="00B4005D" w:rsidP="007D01FC">
            <w:pPr>
              <w:pStyle w:val="TableParagraph"/>
              <w:ind w:left="26" w:right="22"/>
              <w:rPr>
                <w:rFonts w:ascii="Linkpen 1a Print" w:hAnsi="Linkpen 1a Print"/>
                <w:sz w:val="18"/>
                <w:szCs w:val="18"/>
              </w:rPr>
            </w:pPr>
          </w:p>
          <w:p w14:paraId="2DBF0D7D" w14:textId="77777777" w:rsidR="00B4005D" w:rsidRPr="007D01FC" w:rsidRDefault="00B4005D" w:rsidP="007D01FC">
            <w:pPr>
              <w:pStyle w:val="TableParagraph"/>
              <w:ind w:left="0" w:right="22"/>
              <w:rPr>
                <w:rFonts w:ascii="Linkpen 1a Print" w:hAnsi="Linkpen 1a Print"/>
                <w:sz w:val="18"/>
                <w:szCs w:val="18"/>
              </w:rPr>
            </w:pPr>
          </w:p>
          <w:p w14:paraId="17DE1D86" w14:textId="47324335" w:rsidR="00B4005D" w:rsidRPr="007D01FC" w:rsidRDefault="00B4005D" w:rsidP="007D01FC">
            <w:pPr>
              <w:pStyle w:val="TableParagraph"/>
              <w:ind w:left="26" w:right="22"/>
              <w:rPr>
                <w:rFonts w:ascii="Linkpen 1a Print" w:hAnsi="Linkpen 1a Print"/>
                <w:sz w:val="18"/>
                <w:szCs w:val="18"/>
              </w:rPr>
            </w:pPr>
            <w:r w:rsidRPr="007D01FC">
              <w:rPr>
                <w:rFonts w:ascii="Linkpen 1a Print" w:hAnsi="Linkpen 1a Print"/>
                <w:sz w:val="18"/>
                <w:szCs w:val="18"/>
              </w:rPr>
              <w:t>The Orchard</w:t>
            </w:r>
          </w:p>
        </w:tc>
      </w:tr>
    </w:tbl>
    <w:p w14:paraId="34FF1C98" w14:textId="77777777" w:rsidR="00AB05F7" w:rsidRPr="00241B88" w:rsidRDefault="00AB05F7" w:rsidP="00AB05F7">
      <w:pPr>
        <w:pStyle w:val="BodyText"/>
        <w:spacing w:before="180" w:line="256" w:lineRule="auto"/>
        <w:ind w:right="1211"/>
        <w:rPr>
          <w:rFonts w:ascii="Linkpen 1a Print" w:hAnsi="Linkpen 1a Print"/>
          <w:sz w:val="18"/>
          <w:szCs w:val="18"/>
        </w:rPr>
      </w:pPr>
    </w:p>
    <w:p w14:paraId="6D072C0D" w14:textId="77777777" w:rsidR="00AB05F7" w:rsidRDefault="00AB05F7"/>
    <w:sectPr w:rsidR="00AB05F7">
      <w:headerReference w:type="default" r:id="rId9"/>
      <w:footerReference w:type="default" r:id="rId10"/>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D69265" w14:textId="77777777" w:rsidR="00955421" w:rsidRDefault="00955421">
      <w:pPr>
        <w:spacing w:after="0" w:line="240" w:lineRule="auto"/>
      </w:pPr>
      <w:r>
        <w:separator/>
      </w:r>
    </w:p>
  </w:endnote>
  <w:endnote w:type="continuationSeparator" w:id="0">
    <w:p w14:paraId="137942DA" w14:textId="77777777" w:rsidR="00955421" w:rsidRDefault="00955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Linkpen 1a Print">
    <w:panose1 w:val="03050602060000000000"/>
    <w:charset w:val="4D"/>
    <w:family w:val="script"/>
    <w:pitch w:val="variable"/>
    <w:sig w:usb0="00000007" w:usb1="00000000" w:usb2="00000000" w:usb3="00000000" w:csb0="00000093"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1BFC94" w14:textId="77777777" w:rsidR="00513E90" w:rsidRDefault="00513E90">
    <w:pPr>
      <w:pStyle w:val="Footer"/>
    </w:pPr>
    <w:r>
      <w:rPr>
        <w:noProof/>
      </w:rPr>
      <w:drawing>
        <wp:anchor distT="0" distB="0" distL="114300" distR="114300" simplePos="0" relativeHeight="251661312" behindDoc="1" locked="0" layoutInCell="1" allowOverlap="1" wp14:anchorId="2A8BF75A" wp14:editId="569CF92E">
          <wp:simplePos x="0" y="0"/>
          <wp:positionH relativeFrom="margin">
            <wp:align>center</wp:align>
          </wp:positionH>
          <wp:positionV relativeFrom="paragraph">
            <wp:posOffset>-977722</wp:posOffset>
          </wp:positionV>
          <wp:extent cx="7282994" cy="1476353"/>
          <wp:effectExtent l="0" t="0" r="0" b="0"/>
          <wp:wrapNone/>
          <wp:docPr id="200614072"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b="23936"/>
                  <a:stretch>
                    <a:fillRect/>
                  </a:stretch>
                </pic:blipFill>
                <pic:spPr>
                  <a:xfrm>
                    <a:off x="0" y="0"/>
                    <a:ext cx="7282994" cy="1476353"/>
                  </a:xfrm>
                  <a:prstGeom prst="rect">
                    <a:avLst/>
                  </a:prstGeom>
                  <a:noFill/>
                  <a:ln>
                    <a:noFill/>
                    <a:prstDash/>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CF1406" w14:textId="77777777" w:rsidR="00955421" w:rsidRDefault="00955421">
      <w:pPr>
        <w:spacing w:after="0" w:line="240" w:lineRule="auto"/>
      </w:pPr>
      <w:r>
        <w:rPr>
          <w:color w:val="000000"/>
        </w:rPr>
        <w:separator/>
      </w:r>
    </w:p>
  </w:footnote>
  <w:footnote w:type="continuationSeparator" w:id="0">
    <w:p w14:paraId="61D61D48" w14:textId="77777777" w:rsidR="00955421" w:rsidRDefault="009554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B53C13" w14:textId="77777777" w:rsidR="00513E90" w:rsidRDefault="008219D5">
    <w:pPr>
      <w:pStyle w:val="Header"/>
    </w:pPr>
    <w:r>
      <w:rPr>
        <w:noProof/>
      </w:rPr>
      <w:drawing>
        <wp:anchor distT="0" distB="0" distL="114300" distR="114300" simplePos="0" relativeHeight="251662336" behindDoc="0" locked="0" layoutInCell="1" allowOverlap="1" wp14:anchorId="43BBD250" wp14:editId="032AEC0A">
          <wp:simplePos x="0" y="0"/>
          <wp:positionH relativeFrom="page">
            <wp:align>right</wp:align>
          </wp:positionH>
          <wp:positionV relativeFrom="page">
            <wp:align>top</wp:align>
          </wp:positionV>
          <wp:extent cx="7543335" cy="2011676"/>
          <wp:effectExtent l="0" t="0" r="635" b="8255"/>
          <wp:wrapSquare wrapText="bothSides"/>
          <wp:docPr id="1230861283"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61283" name="Picture 1" descr="A white background with black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3335" cy="2011676"/>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5F7"/>
    <w:rsid w:val="00016E2A"/>
    <w:rsid w:val="00021AEA"/>
    <w:rsid w:val="000666D0"/>
    <w:rsid w:val="00101EDF"/>
    <w:rsid w:val="00132B34"/>
    <w:rsid w:val="001919A1"/>
    <w:rsid w:val="002408BC"/>
    <w:rsid w:val="00241B88"/>
    <w:rsid w:val="0028352A"/>
    <w:rsid w:val="00402A37"/>
    <w:rsid w:val="00461C87"/>
    <w:rsid w:val="00471E20"/>
    <w:rsid w:val="00513E90"/>
    <w:rsid w:val="00592867"/>
    <w:rsid w:val="005D59C7"/>
    <w:rsid w:val="00673EE3"/>
    <w:rsid w:val="006A1E42"/>
    <w:rsid w:val="006F009D"/>
    <w:rsid w:val="0070538A"/>
    <w:rsid w:val="00746D61"/>
    <w:rsid w:val="00776EBC"/>
    <w:rsid w:val="007D01FC"/>
    <w:rsid w:val="007F5395"/>
    <w:rsid w:val="008219D5"/>
    <w:rsid w:val="00955421"/>
    <w:rsid w:val="009829FB"/>
    <w:rsid w:val="009E4D7C"/>
    <w:rsid w:val="00A1482C"/>
    <w:rsid w:val="00A46541"/>
    <w:rsid w:val="00A9395C"/>
    <w:rsid w:val="00AA0FCE"/>
    <w:rsid w:val="00AB05F7"/>
    <w:rsid w:val="00AF6D2B"/>
    <w:rsid w:val="00B4005D"/>
    <w:rsid w:val="00C10D29"/>
    <w:rsid w:val="00D472A0"/>
    <w:rsid w:val="00D473CD"/>
    <w:rsid w:val="00D73FD8"/>
    <w:rsid w:val="00DF631A"/>
    <w:rsid w:val="00E457F9"/>
    <w:rsid w:val="00E679A1"/>
    <w:rsid w:val="00ED4521"/>
    <w:rsid w:val="00F62551"/>
    <w:rsid w:val="00F8263F"/>
    <w:rsid w:val="00F97D87"/>
    <w:rsid w:val="00FB1124"/>
    <w:rsid w:val="0148D6B6"/>
    <w:rsid w:val="0637DF47"/>
    <w:rsid w:val="0E16F6FF"/>
    <w:rsid w:val="10262C37"/>
    <w:rsid w:val="13C40B01"/>
    <w:rsid w:val="146CA455"/>
    <w:rsid w:val="15F33B38"/>
    <w:rsid w:val="17189C05"/>
    <w:rsid w:val="17C9C5BB"/>
    <w:rsid w:val="1981C909"/>
    <w:rsid w:val="1AAD114C"/>
    <w:rsid w:val="1F0916AA"/>
    <w:rsid w:val="26099BFB"/>
    <w:rsid w:val="26CA2562"/>
    <w:rsid w:val="297EB8B3"/>
    <w:rsid w:val="2A6AF211"/>
    <w:rsid w:val="34B40DDD"/>
    <w:rsid w:val="370DF130"/>
    <w:rsid w:val="3844724E"/>
    <w:rsid w:val="3EC2558B"/>
    <w:rsid w:val="410E918B"/>
    <w:rsid w:val="415C428A"/>
    <w:rsid w:val="4346D466"/>
    <w:rsid w:val="4AE1E3BF"/>
    <w:rsid w:val="4B26982B"/>
    <w:rsid w:val="4F02E5FF"/>
    <w:rsid w:val="5149306F"/>
    <w:rsid w:val="52FBFCB7"/>
    <w:rsid w:val="53089DFC"/>
    <w:rsid w:val="581A651F"/>
    <w:rsid w:val="5EA51273"/>
    <w:rsid w:val="62FB7A4F"/>
    <w:rsid w:val="64627F54"/>
    <w:rsid w:val="67BE38FC"/>
    <w:rsid w:val="6BD20871"/>
    <w:rsid w:val="6E1ADE1B"/>
    <w:rsid w:val="72951721"/>
    <w:rsid w:val="7C264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226B5"/>
  <w15:docId w15:val="{C46CA997-1CD0-2146-8A23-EE45629B0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odyText">
    <w:name w:val="Body Text"/>
    <w:basedOn w:val="Normal"/>
    <w:link w:val="BodyTextChar"/>
    <w:uiPriority w:val="1"/>
    <w:qFormat/>
    <w:rsid w:val="00AB05F7"/>
    <w:pPr>
      <w:widowControl w:val="0"/>
      <w:suppressAutoHyphens w:val="0"/>
      <w:autoSpaceDE w:val="0"/>
      <w:spacing w:after="0" w:line="240" w:lineRule="auto"/>
    </w:pPr>
    <w:rPr>
      <w:rFonts w:ascii="Calibri" w:eastAsia="Calibri" w:hAnsi="Calibri" w:cs="Calibri"/>
      <w:kern w:val="0"/>
      <w:sz w:val="20"/>
      <w:szCs w:val="20"/>
      <w:lang w:val="en-US"/>
    </w:rPr>
  </w:style>
  <w:style w:type="character" w:customStyle="1" w:styleId="BodyTextChar">
    <w:name w:val="Body Text Char"/>
    <w:basedOn w:val="DefaultParagraphFont"/>
    <w:link w:val="BodyText"/>
    <w:uiPriority w:val="1"/>
    <w:rsid w:val="00AB05F7"/>
    <w:rPr>
      <w:rFonts w:ascii="Calibri" w:eastAsia="Calibri" w:hAnsi="Calibri" w:cs="Calibri"/>
      <w:kern w:val="0"/>
      <w:sz w:val="20"/>
      <w:szCs w:val="20"/>
      <w:lang w:val="en-US"/>
    </w:rPr>
  </w:style>
  <w:style w:type="paragraph" w:customStyle="1" w:styleId="TableParagraph">
    <w:name w:val="Table Paragraph"/>
    <w:basedOn w:val="Normal"/>
    <w:uiPriority w:val="1"/>
    <w:qFormat/>
    <w:rsid w:val="00AB05F7"/>
    <w:pPr>
      <w:widowControl w:val="0"/>
      <w:suppressAutoHyphens w:val="0"/>
      <w:autoSpaceDE w:val="0"/>
      <w:spacing w:before="1" w:after="0" w:line="240" w:lineRule="auto"/>
      <w:ind w:left="95"/>
      <w:jc w:val="center"/>
    </w:pPr>
    <w:rPr>
      <w:rFonts w:ascii="Calibri" w:eastAsia="Calibri" w:hAnsi="Calibri" w:cs="Calibri"/>
      <w:kern w:val="0"/>
      <w:sz w:val="22"/>
      <w:szCs w:val="22"/>
      <w:lang w:val="en-US"/>
    </w:rPr>
  </w:style>
  <w:style w:type="character" w:styleId="Strong">
    <w:name w:val="Strong"/>
    <w:basedOn w:val="DefaultParagraphFont"/>
    <w:uiPriority w:val="22"/>
    <w:qFormat/>
    <w:rsid w:val="00241B88"/>
    <w:rPr>
      <w:b/>
      <w:bCs/>
    </w:rPr>
  </w:style>
  <w:style w:type="character" w:customStyle="1" w:styleId="apple-converted-space">
    <w:name w:val="apple-converted-space"/>
    <w:basedOn w:val="DefaultParagraphFont"/>
    <w:rsid w:val="00241B88"/>
  </w:style>
  <w:style w:type="paragraph" w:customStyle="1" w:styleId="font-claude-response-body">
    <w:name w:val="font-claude-response-body"/>
    <w:basedOn w:val="Normal"/>
    <w:rsid w:val="006F009D"/>
    <w:pPr>
      <w:suppressAutoHyphens w:val="0"/>
      <w:autoSpaceDN/>
      <w:spacing w:before="100" w:beforeAutospacing="1" w:after="100" w:afterAutospacing="1" w:line="240" w:lineRule="auto"/>
    </w:pPr>
    <w:rPr>
      <w:rFonts w:ascii="Times New Roman" w:eastAsia="Times New Roman" w:hAnsi="Times New Roman"/>
      <w:ker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ukegreathead/Downloads/STGG%20Letterhead%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d3a6c4-33bd-49c7-b98a-bf8346d1a11f">
      <Terms xmlns="http://schemas.microsoft.com/office/infopath/2007/PartnerControls"/>
    </lcf76f155ced4ddcb4097134ff3c332f>
    <TaxCatchAll xmlns="2314b42f-890c-4295-a2de-217a148708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6173468F8474AB47AA2FC76F23D32" ma:contentTypeVersion="19" ma:contentTypeDescription="Create a new document." ma:contentTypeScope="" ma:versionID="8b1c2f6d6ca1a782128d01a6ab630cdf">
  <xsd:schema xmlns:xsd="http://www.w3.org/2001/XMLSchema" xmlns:xs="http://www.w3.org/2001/XMLSchema" xmlns:p="http://schemas.microsoft.com/office/2006/metadata/properties" xmlns:ns2="a4d3a6c4-33bd-49c7-b98a-bf8346d1a11f" xmlns:ns3="2314b42f-890c-4295-a2de-217a1487084d" targetNamespace="http://schemas.microsoft.com/office/2006/metadata/properties" ma:root="true" ma:fieldsID="4097a3e9f9f46a37fb453a2dde0853e4" ns2:_="" ns3:_="">
    <xsd:import namespace="a4d3a6c4-33bd-49c7-b98a-bf8346d1a11f"/>
    <xsd:import namespace="2314b42f-890c-4295-a2de-217a14870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3a6c4-33bd-49c7-b98a-bf8346d1a1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e1989bb-7060-4fd4-9a82-a4aacd7095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14b42f-890c-4295-a2de-217a1487084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b77279a-f5ba-4422-9bcb-8e9bda1864d3}" ma:internalName="TaxCatchAll" ma:showField="CatchAllData" ma:web="2314b42f-890c-4295-a2de-217a14870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1840F9-C99C-4FF8-BF17-9A87D52FC8B5}">
  <ds:schemaRefs>
    <ds:schemaRef ds:uri="http://schemas.microsoft.com/office/2006/metadata/properties"/>
    <ds:schemaRef ds:uri="http://schemas.microsoft.com/office/infopath/2007/PartnerControls"/>
    <ds:schemaRef ds:uri="a4d3a6c4-33bd-49c7-b98a-bf8346d1a11f"/>
    <ds:schemaRef ds:uri="2314b42f-890c-4295-a2de-217a1487084d"/>
  </ds:schemaRefs>
</ds:datastoreItem>
</file>

<file path=customXml/itemProps2.xml><?xml version="1.0" encoding="utf-8"?>
<ds:datastoreItem xmlns:ds="http://schemas.openxmlformats.org/officeDocument/2006/customXml" ds:itemID="{03880086-D488-4C2D-86ED-C7F1CFD00E7B}">
  <ds:schemaRefs>
    <ds:schemaRef ds:uri="http://schemas.microsoft.com/sharepoint/v3/contenttype/forms"/>
  </ds:schemaRefs>
</ds:datastoreItem>
</file>

<file path=customXml/itemProps3.xml><?xml version="1.0" encoding="utf-8"?>
<ds:datastoreItem xmlns:ds="http://schemas.openxmlformats.org/officeDocument/2006/customXml" ds:itemID="{C9CBB511-3C96-4F47-BA39-7701C3BF4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d3a6c4-33bd-49c7-b98a-bf8346d1a11f"/>
    <ds:schemaRef ds:uri="2314b42f-890c-4295-a2de-217a14870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STGG Letterhead 2025.dotx</Template>
  <TotalTime>1</TotalTime>
  <Pages>2</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Greathead</dc:creator>
  <dc:description/>
  <cp:lastModifiedBy>Emma Sale</cp:lastModifiedBy>
  <cp:revision>2</cp:revision>
  <dcterms:created xsi:type="dcterms:W3CDTF">2026-09-13T10:44:00Z</dcterms:created>
  <dcterms:modified xsi:type="dcterms:W3CDTF">2026-09-13T10:44:00Z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2025-07-15T12:44:39Z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0da0e41d-2d81-4920-859e-93f058afd11e</vt:lpwstr>
  </property>
  <property fmtid="{D5CDD505-2E9C-101B-9397-08002B2CF9AE}" pid="7" name="MSIP_Label_defa4170-0d19-0005-0004-bc88714345d2_ActionId">
    <vt:lpwstr>b636ccca-6b9e-4f12-8515-b91e883a2091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0x010100C2D6173468F8474AB47AA2FC76F23D32</vt:lpwstr>
  </property>
  <property fmtid="{D5CDD505-2E9C-101B-9397-08002B2CF9AE}" pid="11" name="MediaServiceImageTags">
    <vt:lpwstr/>
  </property>
</Properties>
</file>